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"/>
        <w:gridCol w:w="4676"/>
        <w:gridCol w:w="1819"/>
        <w:gridCol w:w="1876"/>
        <w:gridCol w:w="693"/>
        <w:gridCol w:w="620"/>
        <w:gridCol w:w="17"/>
        <w:gridCol w:w="104"/>
      </w:tblGrid>
      <w:tr w:rsidR="00340E0F" w:rsidRPr="00A55A9B" w14:paraId="4CFDB631" w14:textId="77777777">
        <w:trPr>
          <w:cantSplit/>
          <w:trHeight w:hRule="exact" w:val="227"/>
        </w:trPr>
        <w:tc>
          <w:tcPr>
            <w:tcW w:w="4760" w:type="dxa"/>
            <w:gridSpan w:val="2"/>
            <w:vMerge w:val="restart"/>
          </w:tcPr>
          <w:p w14:paraId="3A9FE074" w14:textId="77777777" w:rsidR="00340E0F" w:rsidRDefault="00753146">
            <w:pPr>
              <w:pStyle w:val="Bunntekst"/>
              <w:tabs>
                <w:tab w:val="clear" w:pos="4536"/>
                <w:tab w:val="clear" w:pos="9072"/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Medlemmer av Samarbeidsforum for helikoptersikkerhet på norsk kontinentalsokkel</w:t>
            </w:r>
            <w:r>
              <w:rPr>
                <w:rFonts w:ascii="Calibri" w:hAnsi="Calibri" w:cs="Calibri"/>
                <w:sz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</w:rPr>
            </w:r>
            <w:r>
              <w:rPr>
                <w:rFonts w:ascii="Calibri" w:hAnsi="Calibri" w:cs="Calibri"/>
                <w:sz w:val="22"/>
              </w:rPr>
              <w:fldChar w:fldCharType="separate"/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fldChar w:fldCharType="end"/>
            </w:r>
            <w:r w:rsidR="00340E0F">
              <w:rPr>
                <w:rFonts w:ascii="Calibri" w:hAnsi="Calibri" w:cs="Calibri"/>
                <w:sz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340E0F">
              <w:rPr>
                <w:rFonts w:ascii="Calibri" w:hAnsi="Calibri" w:cs="Calibri"/>
                <w:sz w:val="22"/>
              </w:rPr>
              <w:instrText xml:space="preserve"> FORMTEXT </w:instrText>
            </w:r>
            <w:r w:rsidR="00340E0F">
              <w:rPr>
                <w:rFonts w:ascii="Calibri" w:hAnsi="Calibri" w:cs="Calibri"/>
                <w:sz w:val="22"/>
              </w:rPr>
            </w:r>
            <w:r w:rsidR="00340E0F">
              <w:rPr>
                <w:rFonts w:ascii="Calibri" w:hAnsi="Calibri" w:cs="Calibri"/>
                <w:sz w:val="22"/>
              </w:rPr>
              <w:fldChar w:fldCharType="separate"/>
            </w:r>
            <w:r w:rsidR="00882C22">
              <w:rPr>
                <w:rFonts w:ascii="Calibri" w:hAnsi="Calibri" w:cs="Calibri"/>
                <w:sz w:val="22"/>
              </w:rPr>
              <w:t xml:space="preserve"> </w:t>
            </w:r>
            <w:r w:rsidR="00340E0F">
              <w:rPr>
                <w:rFonts w:ascii="Calibri" w:hAnsi="Calibri" w:cs="Calibri"/>
                <w:sz w:val="22"/>
              </w:rPr>
              <w:fldChar w:fldCharType="end"/>
            </w:r>
          </w:p>
        </w:tc>
        <w:tc>
          <w:tcPr>
            <w:tcW w:w="1819" w:type="dxa"/>
          </w:tcPr>
          <w:p w14:paraId="22729E74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</w:p>
        </w:tc>
        <w:tc>
          <w:tcPr>
            <w:tcW w:w="1876" w:type="dxa"/>
          </w:tcPr>
          <w:p w14:paraId="22359997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</w:p>
        </w:tc>
        <w:tc>
          <w:tcPr>
            <w:tcW w:w="1434" w:type="dxa"/>
            <w:gridSpan w:val="4"/>
          </w:tcPr>
          <w:p w14:paraId="7D51FA56" w14:textId="77777777" w:rsidR="00340E0F" w:rsidRDefault="00F71F22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  <w:r>
              <w:rPr>
                <w:rFonts w:ascii="Calibri" w:hAnsi="Calibri" w:cs="Calibri"/>
                <w:color w:val="808080"/>
                <w:sz w:val="16"/>
              </w:rPr>
              <w:t>D</w:t>
            </w:r>
            <w:r w:rsidR="001416B6">
              <w:rPr>
                <w:rFonts w:ascii="Calibri" w:hAnsi="Calibri" w:cs="Calibri"/>
                <w:color w:val="808080"/>
                <w:sz w:val="16"/>
              </w:rPr>
              <w:t>ato</w:t>
            </w:r>
          </w:p>
        </w:tc>
      </w:tr>
      <w:tr w:rsidR="00340E0F" w:rsidRPr="00A55A9B" w14:paraId="1598277B" w14:textId="77777777">
        <w:trPr>
          <w:cantSplit/>
          <w:trHeight w:val="672"/>
        </w:trPr>
        <w:tc>
          <w:tcPr>
            <w:tcW w:w="4760" w:type="dxa"/>
            <w:gridSpan w:val="2"/>
            <w:vMerge/>
          </w:tcPr>
          <w:p w14:paraId="3C4366DE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19" w:type="dxa"/>
          </w:tcPr>
          <w:p w14:paraId="00CE302A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spacing w:after="40"/>
              <w:rPr>
                <w:rFonts w:ascii="Calibri" w:hAnsi="Calibri" w:cs="Calibri"/>
                <w:sz w:val="18"/>
              </w:rPr>
            </w:pPr>
          </w:p>
        </w:tc>
        <w:tc>
          <w:tcPr>
            <w:tcW w:w="1876" w:type="dxa"/>
          </w:tcPr>
          <w:p w14:paraId="011A62C0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434" w:type="dxa"/>
            <w:gridSpan w:val="4"/>
          </w:tcPr>
          <w:p w14:paraId="6C4B08A9" w14:textId="2190C2FB" w:rsidR="00340E0F" w:rsidRDefault="00C52948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12.03</w:t>
            </w:r>
            <w:r w:rsidR="004C7CED">
              <w:rPr>
                <w:rFonts w:ascii="Calibri" w:hAnsi="Calibri" w:cs="Calibri"/>
                <w:sz w:val="18"/>
              </w:rPr>
              <w:t>.202</w:t>
            </w:r>
            <w:r>
              <w:rPr>
                <w:rFonts w:ascii="Calibri" w:hAnsi="Calibri" w:cs="Calibri"/>
                <w:sz w:val="18"/>
              </w:rPr>
              <w:t>4</w:t>
            </w:r>
          </w:p>
        </w:tc>
      </w:tr>
      <w:tr w:rsidR="00340E0F" w:rsidRPr="00A55A9B" w14:paraId="233D568C" w14:textId="77777777">
        <w:trPr>
          <w:cantSplit/>
          <w:trHeight w:hRule="exact" w:val="227"/>
        </w:trPr>
        <w:tc>
          <w:tcPr>
            <w:tcW w:w="4760" w:type="dxa"/>
            <w:gridSpan w:val="2"/>
            <w:vMerge/>
          </w:tcPr>
          <w:p w14:paraId="092F4A04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19" w:type="dxa"/>
          </w:tcPr>
          <w:p w14:paraId="763734FF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8"/>
              </w:rPr>
            </w:pPr>
          </w:p>
        </w:tc>
        <w:tc>
          <w:tcPr>
            <w:tcW w:w="1876" w:type="dxa"/>
          </w:tcPr>
          <w:p w14:paraId="3EF907A8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</w:p>
        </w:tc>
        <w:tc>
          <w:tcPr>
            <w:tcW w:w="1434" w:type="dxa"/>
            <w:gridSpan w:val="4"/>
          </w:tcPr>
          <w:p w14:paraId="72A79CF5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color w:val="808080"/>
                <w:sz w:val="16"/>
              </w:rPr>
            </w:pPr>
          </w:p>
        </w:tc>
      </w:tr>
      <w:tr w:rsidR="00340E0F" w:rsidRPr="00A55A9B" w14:paraId="3A43B4FE" w14:textId="77777777">
        <w:trPr>
          <w:cantSplit/>
        </w:trPr>
        <w:tc>
          <w:tcPr>
            <w:tcW w:w="4760" w:type="dxa"/>
            <w:gridSpan w:val="2"/>
            <w:vMerge/>
          </w:tcPr>
          <w:p w14:paraId="032DEFF0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19" w:type="dxa"/>
          </w:tcPr>
          <w:p w14:paraId="145A6AB6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76" w:type="dxa"/>
          </w:tcPr>
          <w:p w14:paraId="6BBC7526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434" w:type="dxa"/>
            <w:gridSpan w:val="4"/>
          </w:tcPr>
          <w:p w14:paraId="37E72A04" w14:textId="77777777" w:rsidR="001416B6" w:rsidRDefault="001416B6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</w:tr>
      <w:tr w:rsidR="00340E0F" w:rsidRPr="00A55A9B" w14:paraId="298ED3D0" w14:textId="77777777">
        <w:trPr>
          <w:cantSplit/>
          <w:trHeight w:val="434"/>
        </w:trPr>
        <w:tc>
          <w:tcPr>
            <w:tcW w:w="4760" w:type="dxa"/>
            <w:gridSpan w:val="2"/>
            <w:vMerge/>
          </w:tcPr>
          <w:p w14:paraId="5283506F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819" w:type="dxa"/>
          </w:tcPr>
          <w:p w14:paraId="12B19C33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spacing w:before="160" w:after="40"/>
              <w:rPr>
                <w:rFonts w:ascii="Calibri" w:hAnsi="Calibri" w:cs="Calibri"/>
                <w:sz w:val="18"/>
              </w:rPr>
            </w:pPr>
          </w:p>
        </w:tc>
        <w:tc>
          <w:tcPr>
            <w:tcW w:w="1876" w:type="dxa"/>
          </w:tcPr>
          <w:p w14:paraId="42C21D41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  <w:tc>
          <w:tcPr>
            <w:tcW w:w="1434" w:type="dxa"/>
            <w:gridSpan w:val="4"/>
          </w:tcPr>
          <w:p w14:paraId="2BE92074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sz w:val="18"/>
              </w:rPr>
            </w:pPr>
          </w:p>
        </w:tc>
      </w:tr>
      <w:tr w:rsidR="00340E0F" w:rsidRPr="00A55A9B" w14:paraId="3ADC3066" w14:textId="77777777">
        <w:trPr>
          <w:cantSplit/>
          <w:trHeight w:val="759"/>
        </w:trPr>
        <w:tc>
          <w:tcPr>
            <w:tcW w:w="4760" w:type="dxa"/>
            <w:gridSpan w:val="2"/>
            <w:tcBorders>
              <w:bottom w:val="nil"/>
            </w:tcBorders>
          </w:tcPr>
          <w:p w14:paraId="6760ABF3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19" w:type="dxa"/>
            <w:tcBorders>
              <w:bottom w:val="nil"/>
            </w:tcBorders>
          </w:tcPr>
          <w:p w14:paraId="02B17DDF" w14:textId="77777777" w:rsidR="00340E0F" w:rsidRDefault="00340E0F">
            <w:pPr>
              <w:tabs>
                <w:tab w:val="left" w:pos="1191"/>
                <w:tab w:val="left" w:pos="2495"/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spacing w:before="160" w:after="4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310" w:type="dxa"/>
            <w:gridSpan w:val="5"/>
            <w:tcBorders>
              <w:bottom w:val="nil"/>
            </w:tcBorders>
          </w:tcPr>
          <w:p w14:paraId="6E367966" w14:textId="77777777" w:rsidR="00340E0F" w:rsidRDefault="00340E0F">
            <w:pPr>
              <w:tabs>
                <w:tab w:val="left" w:pos="3799"/>
                <w:tab w:val="left" w:pos="5103"/>
                <w:tab w:val="left" w:pos="6407"/>
                <w:tab w:val="left" w:pos="7711"/>
                <w:tab w:val="left" w:pos="9015"/>
              </w:tabs>
              <w:rPr>
                <w:rFonts w:ascii="Calibri" w:hAnsi="Calibri" w:cs="Calibri"/>
                <w:b/>
                <w:bCs/>
              </w:rPr>
            </w:pPr>
          </w:p>
        </w:tc>
      </w:tr>
      <w:tr w:rsidR="00340E0F" w:rsidRPr="00A55A9B" w14:paraId="3688FB17" w14:textId="77777777">
        <w:trPr>
          <w:gridAfter w:val="3"/>
          <w:wAfter w:w="741" w:type="dxa"/>
        </w:trPr>
        <w:tc>
          <w:tcPr>
            <w:tcW w:w="9148" w:type="dxa"/>
            <w:gridSpan w:val="5"/>
          </w:tcPr>
          <w:p w14:paraId="2C398AA7" w14:textId="1B5CDB2C" w:rsidR="00340E0F" w:rsidRDefault="00A85E65">
            <w:pPr>
              <w:pStyle w:val="Overskrift1"/>
              <w:rPr>
                <w:rFonts w:ascii="Calibri" w:hAnsi="Calibri" w:cs="Calibri"/>
                <w:szCs w:val="28"/>
              </w:rPr>
            </w:pPr>
            <w:bookmarkStart w:id="0" w:name="Gradering" w:colFirst="2" w:colLast="2"/>
            <w:bookmarkStart w:id="1" w:name="Uoff" w:colFirst="1" w:colLast="1"/>
            <w:r>
              <w:rPr>
                <w:rFonts w:ascii="Calibri" w:hAnsi="Calibri" w:cs="Calibri"/>
                <w:szCs w:val="28"/>
              </w:rPr>
              <w:t>Møte</w:t>
            </w:r>
            <w:r w:rsidR="002643F7">
              <w:rPr>
                <w:rFonts w:ascii="Calibri" w:hAnsi="Calibri" w:cs="Calibri"/>
                <w:szCs w:val="28"/>
              </w:rPr>
              <w:t>referat</w:t>
            </w:r>
          </w:p>
        </w:tc>
      </w:tr>
      <w:tr w:rsidR="00340E0F" w:rsidRPr="00A55A9B" w14:paraId="12048BC6" w14:textId="77777777">
        <w:trPr>
          <w:gridBefore w:val="1"/>
          <w:gridAfter w:val="1"/>
          <w:wBefore w:w="84" w:type="dxa"/>
          <w:wAfter w:w="104" w:type="dxa"/>
          <w:trHeight w:val="61"/>
        </w:trPr>
        <w:tc>
          <w:tcPr>
            <w:tcW w:w="9701" w:type="dxa"/>
            <w:gridSpan w:val="6"/>
            <w:tcBorders>
              <w:top w:val="single" w:sz="4" w:space="0" w:color="auto"/>
            </w:tcBorders>
          </w:tcPr>
          <w:p w14:paraId="401573B4" w14:textId="77777777" w:rsidR="00340E0F" w:rsidRDefault="00340E0F">
            <w:pPr>
              <w:pStyle w:val="Overskrift1"/>
              <w:rPr>
                <w:rFonts w:ascii="Calibri" w:hAnsi="Calibri" w:cs="Calibri"/>
                <w:b w:val="0"/>
                <w:bCs/>
                <w:sz w:val="8"/>
              </w:rPr>
            </w:pPr>
          </w:p>
        </w:tc>
      </w:tr>
      <w:tr w:rsidR="00340E0F" w:rsidRPr="00A55A9B" w14:paraId="1DC197BA" w14:textId="77777777">
        <w:trPr>
          <w:gridAfter w:val="2"/>
          <w:wAfter w:w="121" w:type="dxa"/>
          <w:trHeight w:val="343"/>
        </w:trPr>
        <w:tc>
          <w:tcPr>
            <w:tcW w:w="9768" w:type="dxa"/>
            <w:gridSpan w:val="6"/>
            <w:vAlign w:val="bottom"/>
          </w:tcPr>
          <w:p w14:paraId="5372D411" w14:textId="77777777" w:rsidR="00096778" w:rsidRDefault="00096778">
            <w:pPr>
              <w:pStyle w:val="Overskrift1"/>
              <w:spacing w:before="120"/>
              <w:rPr>
                <w:rFonts w:ascii="Calibri" w:hAnsi="Calibri" w:cs="Calibri"/>
                <w:sz w:val="24"/>
              </w:rPr>
            </w:pPr>
            <w:bookmarkStart w:id="2" w:name="Overskriften" w:colFirst="0" w:colLast="0"/>
            <w:bookmarkEnd w:id="0"/>
            <w:bookmarkEnd w:id="1"/>
            <w:r>
              <w:rPr>
                <w:rFonts w:ascii="Calibri" w:hAnsi="Calibri" w:cs="Calibri"/>
                <w:sz w:val="24"/>
              </w:rPr>
              <w:t>M</w:t>
            </w:r>
            <w:r w:rsidR="00A85E65">
              <w:rPr>
                <w:rFonts w:ascii="Calibri" w:hAnsi="Calibri" w:cs="Calibri"/>
                <w:sz w:val="24"/>
              </w:rPr>
              <w:t>øte i Samarbeidsforum for helikoptersikkerhet på norsk kontinentalsokkel</w:t>
            </w:r>
          </w:p>
          <w:p w14:paraId="773E5F4C" w14:textId="3CE7A4AA" w:rsidR="00096778" w:rsidRDefault="00096778">
            <w:pPr>
              <w:pStyle w:val="Overskrift1"/>
              <w:spacing w:before="120"/>
              <w:rPr>
                <w:rFonts w:ascii="Calibri" w:hAnsi="Calibri" w:cs="Calibri"/>
                <w:b w:val="0"/>
                <w:bCs/>
                <w:sz w:val="24"/>
              </w:rPr>
            </w:pPr>
            <w:r>
              <w:rPr>
                <w:rFonts w:ascii="Calibri" w:hAnsi="Calibri" w:cs="Calibri"/>
                <w:sz w:val="24"/>
              </w:rPr>
              <w:t>Dato</w:t>
            </w:r>
            <w:r w:rsidR="00EA7FEF">
              <w:rPr>
                <w:rFonts w:ascii="Calibri" w:hAnsi="Calibri" w:cs="Calibri"/>
                <w:sz w:val="24"/>
              </w:rPr>
              <w:t>/tidsrom</w:t>
            </w:r>
            <w:r>
              <w:rPr>
                <w:rFonts w:ascii="Calibri" w:hAnsi="Calibri" w:cs="Calibri"/>
                <w:sz w:val="24"/>
              </w:rPr>
              <w:t>:</w:t>
            </w:r>
            <w:r>
              <w:rPr>
                <w:rFonts w:ascii="Calibri" w:hAnsi="Calibri" w:cs="Calibri"/>
                <w:b w:val="0"/>
                <w:bCs/>
                <w:sz w:val="20"/>
                <w:szCs w:val="20"/>
              </w:rPr>
              <w:t xml:space="preserve"> </w:t>
            </w:r>
            <w:r w:rsidR="001C6575">
              <w:rPr>
                <w:rFonts w:ascii="Calibri" w:hAnsi="Calibri" w:cs="Calibri"/>
                <w:b w:val="0"/>
                <w:bCs/>
                <w:sz w:val="24"/>
              </w:rPr>
              <w:t xml:space="preserve">14. </w:t>
            </w:r>
            <w:r w:rsidR="00F45240">
              <w:rPr>
                <w:rFonts w:ascii="Calibri" w:hAnsi="Calibri" w:cs="Calibri"/>
                <w:b w:val="0"/>
                <w:bCs/>
                <w:sz w:val="24"/>
              </w:rPr>
              <w:t>februar 2024</w:t>
            </w:r>
            <w:r w:rsidR="00686B4D">
              <w:rPr>
                <w:rFonts w:ascii="Calibri" w:hAnsi="Calibri" w:cs="Calibri"/>
                <w:b w:val="0"/>
                <w:bCs/>
                <w:sz w:val="24"/>
              </w:rPr>
              <w:t xml:space="preserve"> kl. 09</w:t>
            </w:r>
            <w:r w:rsidR="001C6575">
              <w:rPr>
                <w:rFonts w:ascii="Calibri" w:hAnsi="Calibri" w:cs="Calibri"/>
                <w:b w:val="0"/>
                <w:bCs/>
                <w:sz w:val="24"/>
              </w:rPr>
              <w:t>0</w:t>
            </w:r>
            <w:r w:rsidR="00F45240">
              <w:rPr>
                <w:rFonts w:ascii="Calibri" w:hAnsi="Calibri" w:cs="Calibri"/>
                <w:b w:val="0"/>
                <w:bCs/>
                <w:sz w:val="24"/>
              </w:rPr>
              <w:t>0</w:t>
            </w:r>
            <w:r w:rsidR="00686B4D">
              <w:rPr>
                <w:rFonts w:ascii="Calibri" w:hAnsi="Calibri" w:cs="Calibri"/>
                <w:b w:val="0"/>
                <w:bCs/>
                <w:sz w:val="24"/>
              </w:rPr>
              <w:t>-15</w:t>
            </w:r>
            <w:r w:rsidR="001C6575">
              <w:rPr>
                <w:rFonts w:ascii="Calibri" w:hAnsi="Calibri" w:cs="Calibri"/>
                <w:b w:val="0"/>
                <w:bCs/>
                <w:sz w:val="24"/>
              </w:rPr>
              <w:t>30</w:t>
            </w:r>
          </w:p>
          <w:p w14:paraId="4530BB6D" w14:textId="77777777" w:rsidR="00340E0F" w:rsidRDefault="00096778">
            <w:pPr>
              <w:pStyle w:val="Overskrift1"/>
              <w:spacing w:before="120"/>
              <w:rPr>
                <w:rFonts w:ascii="Calibri" w:hAnsi="Calibri" w:cs="Calibri"/>
                <w:b w:val="0"/>
                <w:bCs/>
                <w:sz w:val="24"/>
              </w:rPr>
            </w:pPr>
            <w:r>
              <w:rPr>
                <w:rFonts w:ascii="Calibri" w:hAnsi="Calibri" w:cs="Calibri"/>
                <w:sz w:val="24"/>
              </w:rPr>
              <w:t>Sted:</w:t>
            </w:r>
            <w:r>
              <w:rPr>
                <w:rFonts w:ascii="Calibri" w:hAnsi="Calibri" w:cs="Calibri"/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r w:rsidR="001C6575">
              <w:rPr>
                <w:rFonts w:ascii="Calibri" w:hAnsi="Calibri" w:cs="Calibri"/>
                <w:b w:val="0"/>
                <w:bCs/>
                <w:sz w:val="24"/>
              </w:rPr>
              <w:t>Quality</w:t>
            </w:r>
            <w:proofErr w:type="spellEnd"/>
            <w:r w:rsidR="001C6575">
              <w:rPr>
                <w:rFonts w:ascii="Calibri" w:hAnsi="Calibri" w:cs="Calibri"/>
                <w:b w:val="0"/>
                <w:bCs/>
                <w:sz w:val="24"/>
              </w:rPr>
              <w:t xml:space="preserve"> Airport Hotel Stavanger, </w:t>
            </w:r>
            <w:proofErr w:type="spellStart"/>
            <w:r w:rsidR="001C6575">
              <w:rPr>
                <w:rFonts w:ascii="Calibri" w:hAnsi="Calibri" w:cs="Calibri"/>
                <w:b w:val="0"/>
                <w:bCs/>
                <w:sz w:val="24"/>
              </w:rPr>
              <w:t>Sømmev</w:t>
            </w:r>
            <w:proofErr w:type="spellEnd"/>
            <w:r w:rsidR="001C6575">
              <w:rPr>
                <w:rFonts w:ascii="Calibri" w:hAnsi="Calibri" w:cs="Calibri"/>
                <w:b w:val="0"/>
                <w:bCs/>
                <w:sz w:val="24"/>
              </w:rPr>
              <w:t>. 1, Sola</w:t>
            </w:r>
          </w:p>
          <w:p w14:paraId="1CE3B646" w14:textId="77777777" w:rsidR="00C8433F" w:rsidRDefault="00C8433F" w:rsidP="00C8433F">
            <w:pPr>
              <w:rPr>
                <w:rFonts w:ascii="Calibri" w:hAnsi="Calibri" w:cs="Calibri"/>
              </w:rPr>
            </w:pPr>
          </w:p>
          <w:p w14:paraId="2EDADF9F" w14:textId="32B82CC4" w:rsidR="00C8433F" w:rsidRDefault="00C8433F" w:rsidP="00C8433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Til </w:t>
            </w:r>
            <w:r w:rsidR="0061223F">
              <w:rPr>
                <w:rFonts w:ascii="Calibri" w:hAnsi="Calibri" w:cs="Calibri"/>
              </w:rPr>
              <w:t xml:space="preserve">stede: </w:t>
            </w:r>
            <w:r w:rsidR="00C4293B">
              <w:rPr>
                <w:rFonts w:ascii="Calibri" w:hAnsi="Calibri" w:cs="Calibri"/>
              </w:rPr>
              <w:t xml:space="preserve">Svein Johan Pedersen (LT), </w:t>
            </w:r>
            <w:r w:rsidR="00F45240">
              <w:rPr>
                <w:rFonts w:ascii="Calibri" w:hAnsi="Calibri" w:cs="Calibri"/>
              </w:rPr>
              <w:t>Atle Normann Edvardsen</w:t>
            </w:r>
            <w:r w:rsidR="00C4293B">
              <w:rPr>
                <w:rFonts w:ascii="Calibri" w:hAnsi="Calibri" w:cs="Calibri"/>
              </w:rPr>
              <w:t xml:space="preserve"> (LT), </w:t>
            </w:r>
            <w:r w:rsidR="00BC251B">
              <w:rPr>
                <w:rFonts w:ascii="Calibri" w:hAnsi="Calibri" w:cs="Calibri"/>
              </w:rPr>
              <w:t>Bjørn Stein (</w:t>
            </w:r>
            <w:proofErr w:type="spellStart"/>
            <w:r w:rsidR="00F45240">
              <w:rPr>
                <w:rFonts w:ascii="Calibri" w:hAnsi="Calibri" w:cs="Calibri"/>
              </w:rPr>
              <w:t>Hav</w:t>
            </w:r>
            <w:r w:rsidR="00BC251B">
              <w:rPr>
                <w:rFonts w:ascii="Calibri" w:hAnsi="Calibri" w:cs="Calibri"/>
              </w:rPr>
              <w:t>til</w:t>
            </w:r>
            <w:proofErr w:type="spellEnd"/>
            <w:r w:rsidR="00BC251B">
              <w:rPr>
                <w:rFonts w:ascii="Calibri" w:hAnsi="Calibri" w:cs="Calibri"/>
              </w:rPr>
              <w:t>), Frode Moi (NF), Ole-André Lindanger (</w:t>
            </w:r>
            <w:r w:rsidR="00206893">
              <w:rPr>
                <w:rFonts w:ascii="Calibri" w:hAnsi="Calibri" w:cs="Calibri"/>
              </w:rPr>
              <w:t>NHF), Øyvind Jonassen (Rederiforbundet)</w:t>
            </w:r>
            <w:r w:rsidR="00B319DB">
              <w:rPr>
                <w:rFonts w:ascii="Calibri" w:hAnsi="Calibri" w:cs="Calibri"/>
              </w:rPr>
              <w:t xml:space="preserve">, Ørnulf Lien (LT), </w:t>
            </w:r>
            <w:r w:rsidR="008438D7">
              <w:rPr>
                <w:rFonts w:ascii="Calibri" w:hAnsi="Calibri" w:cs="Calibri"/>
              </w:rPr>
              <w:t>Tom Idar Finnesand (Bristow), Øivind Solberg (ON)</w:t>
            </w:r>
            <w:r w:rsidR="00BA7F54">
              <w:rPr>
                <w:rFonts w:ascii="Calibri" w:hAnsi="Calibri" w:cs="Calibri"/>
              </w:rPr>
              <w:t xml:space="preserve">, </w:t>
            </w:r>
            <w:r w:rsidR="00F45240">
              <w:rPr>
                <w:rFonts w:ascii="Calibri" w:hAnsi="Calibri" w:cs="Calibri"/>
              </w:rPr>
              <w:t>Alexander Wangberg</w:t>
            </w:r>
            <w:r w:rsidR="00BA7F54">
              <w:rPr>
                <w:rFonts w:ascii="Calibri" w:hAnsi="Calibri" w:cs="Calibri"/>
              </w:rPr>
              <w:t xml:space="preserve"> (SHK), Turid Hellman-Skjær (</w:t>
            </w:r>
            <w:r w:rsidR="00C065EF">
              <w:rPr>
                <w:rFonts w:ascii="Calibri" w:hAnsi="Calibri" w:cs="Calibri"/>
              </w:rPr>
              <w:t>NFF), Øyvind Volley (Avinor FS), Henrik Fjeldsbø (IE), John Arild Gundersen (</w:t>
            </w:r>
            <w:r w:rsidR="00944B09">
              <w:rPr>
                <w:rFonts w:ascii="Calibri" w:hAnsi="Calibri" w:cs="Calibri"/>
              </w:rPr>
              <w:t>ON), Sigmund Lockert (CHC), Tormod Tønnesen</w:t>
            </w:r>
            <w:r w:rsidR="00D32C02">
              <w:rPr>
                <w:rFonts w:ascii="Calibri" w:hAnsi="Calibri" w:cs="Calibri"/>
              </w:rPr>
              <w:t xml:space="preserve"> (ON, observatør), </w:t>
            </w:r>
            <w:r w:rsidR="00F45240">
              <w:rPr>
                <w:rFonts w:ascii="Calibri" w:hAnsi="Calibri" w:cs="Calibri"/>
              </w:rPr>
              <w:t xml:space="preserve">Mats Thune (SAFE), Hermod Haukenes (330 LV), Erlend Olsen (Lufttransport RW, observatør), Lars </w:t>
            </w:r>
            <w:r w:rsidR="003815FE">
              <w:rPr>
                <w:rFonts w:ascii="Calibri" w:hAnsi="Calibri" w:cs="Calibri"/>
              </w:rPr>
              <w:t xml:space="preserve">G. Bjørheim </w:t>
            </w:r>
            <w:r w:rsidR="00F45240">
              <w:rPr>
                <w:rFonts w:ascii="Calibri" w:hAnsi="Calibri" w:cs="Calibri"/>
              </w:rPr>
              <w:t>(</w:t>
            </w:r>
            <w:proofErr w:type="spellStart"/>
            <w:r w:rsidR="00F45240">
              <w:rPr>
                <w:rFonts w:ascii="Calibri" w:hAnsi="Calibri" w:cs="Calibri"/>
              </w:rPr>
              <w:t>Havtil</w:t>
            </w:r>
            <w:proofErr w:type="spellEnd"/>
            <w:r w:rsidR="00F45240">
              <w:rPr>
                <w:rFonts w:ascii="Calibri" w:hAnsi="Calibri" w:cs="Calibri"/>
              </w:rPr>
              <w:t>)</w:t>
            </w:r>
            <w:r w:rsidR="00B040F2">
              <w:rPr>
                <w:rFonts w:ascii="Calibri" w:hAnsi="Calibri" w:cs="Calibri"/>
              </w:rPr>
              <w:t>, Arne Martin Gilberg</w:t>
            </w:r>
            <w:r w:rsidR="009C2F17">
              <w:rPr>
                <w:rFonts w:ascii="Calibri" w:hAnsi="Calibri" w:cs="Calibri"/>
              </w:rPr>
              <w:t xml:space="preserve">, </w:t>
            </w:r>
            <w:proofErr w:type="spellStart"/>
            <w:r w:rsidR="009C2F17">
              <w:rPr>
                <w:rFonts w:ascii="Calibri" w:hAnsi="Calibri" w:cs="Calibri"/>
              </w:rPr>
              <w:t>Aircontact</w:t>
            </w:r>
            <w:proofErr w:type="spellEnd"/>
            <w:r w:rsidR="009C2F17">
              <w:rPr>
                <w:rFonts w:ascii="Calibri" w:hAnsi="Calibri" w:cs="Calibri"/>
              </w:rPr>
              <w:t xml:space="preserve"> Group (Sak </w:t>
            </w:r>
            <w:r w:rsidR="006A2879">
              <w:rPr>
                <w:rFonts w:ascii="Calibri" w:hAnsi="Calibri" w:cs="Calibri"/>
              </w:rPr>
              <w:t>3/24)</w:t>
            </w:r>
          </w:p>
        </w:tc>
      </w:tr>
      <w:bookmarkEnd w:id="2"/>
    </w:tbl>
    <w:p w14:paraId="26E6808E" w14:textId="77777777" w:rsidR="00340E0F" w:rsidRDefault="00340E0F">
      <w:pPr>
        <w:rPr>
          <w:rFonts w:ascii="Calibri" w:hAnsi="Calibri" w:cs="Calibri"/>
          <w:sz w:val="20"/>
        </w:rPr>
        <w:sectPr w:rsidR="00340E0F" w:rsidSect="00C866F5">
          <w:headerReference w:type="default" r:id="rId11"/>
          <w:footerReference w:type="default" r:id="rId12"/>
          <w:type w:val="continuous"/>
          <w:pgSz w:w="11906" w:h="16838" w:code="9"/>
          <w:pgMar w:top="3005" w:right="851" w:bottom="1418" w:left="1701" w:header="709" w:footer="567" w:gutter="0"/>
          <w:cols w:space="708"/>
          <w:docGrid w:linePitch="360"/>
        </w:sectPr>
      </w:pPr>
    </w:p>
    <w:p w14:paraId="73DE9416" w14:textId="77777777" w:rsidR="00A85E65" w:rsidRDefault="00A85E65" w:rsidP="00A85E65">
      <w:pPr>
        <w:rPr>
          <w:rFonts w:ascii="Calibri" w:hAnsi="Calibri" w:cs="Calibri"/>
          <w:sz w:val="20"/>
          <w:szCs w:val="20"/>
        </w:rPr>
      </w:pPr>
      <w:bookmarkStart w:id="3" w:name="Brødteksten"/>
      <w:bookmarkEnd w:id="3"/>
    </w:p>
    <w:p w14:paraId="3CE3FB4A" w14:textId="119DF3A0" w:rsidR="001D0452" w:rsidRDefault="00A55A9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Aksjoner tildelt under møtet</w:t>
      </w:r>
      <w:r w:rsidR="0013061E">
        <w:rPr>
          <w:rFonts w:ascii="Calibri" w:hAnsi="Calibri" w:cs="Calibri"/>
          <w:sz w:val="22"/>
          <w:szCs w:val="22"/>
        </w:rPr>
        <w:t xml:space="preserve"> er markert med gul </w:t>
      </w:r>
      <w:proofErr w:type="spellStart"/>
      <w:r w:rsidR="0013061E">
        <w:rPr>
          <w:rFonts w:ascii="Calibri" w:hAnsi="Calibri" w:cs="Calibri"/>
          <w:sz w:val="22"/>
          <w:szCs w:val="22"/>
        </w:rPr>
        <w:t>highlight</w:t>
      </w:r>
      <w:proofErr w:type="spellEnd"/>
      <w:r w:rsidR="0013061E">
        <w:rPr>
          <w:rFonts w:ascii="Calibri" w:hAnsi="Calibri" w:cs="Calibri"/>
          <w:sz w:val="22"/>
          <w:szCs w:val="22"/>
        </w:rPr>
        <w:t xml:space="preserve"> i referatet.</w:t>
      </w:r>
    </w:p>
    <w:p w14:paraId="2F5CA5B1" w14:textId="5712E578" w:rsidR="00EF325F" w:rsidRDefault="00EF325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Presentasjoner finnes på SFs </w:t>
      </w:r>
      <w:proofErr w:type="spellStart"/>
      <w:r>
        <w:rPr>
          <w:rFonts w:ascii="Calibri" w:hAnsi="Calibri" w:cs="Calibri"/>
          <w:sz w:val="22"/>
          <w:szCs w:val="22"/>
        </w:rPr>
        <w:t>Teamssite</w:t>
      </w:r>
      <w:proofErr w:type="spellEnd"/>
      <w:r w:rsidR="009F0DE9">
        <w:rPr>
          <w:rFonts w:ascii="Calibri" w:hAnsi="Calibri" w:cs="Calibri"/>
          <w:sz w:val="22"/>
          <w:szCs w:val="22"/>
        </w:rPr>
        <w:t>.</w:t>
      </w:r>
    </w:p>
    <w:p w14:paraId="483494CA" w14:textId="77777777" w:rsidR="00417414" w:rsidRDefault="00417414">
      <w:pPr>
        <w:rPr>
          <w:rFonts w:ascii="Calibri" w:hAnsi="Calibri" w:cs="Calibri"/>
          <w:sz w:val="22"/>
          <w:szCs w:val="22"/>
        </w:rPr>
      </w:pPr>
    </w:p>
    <w:p w14:paraId="112C23EC" w14:textId="77777777" w:rsidR="00BD7469" w:rsidRDefault="00BD746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8"/>
          <w:szCs w:val="28"/>
        </w:rPr>
        <w:t>AGENDA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656AC6A2" w14:textId="77777777" w:rsidR="00B546E3" w:rsidRDefault="00B546E3">
      <w:pPr>
        <w:rPr>
          <w:rFonts w:ascii="Calibri" w:hAnsi="Calibri" w:cs="Calibri"/>
          <w:sz w:val="20"/>
          <w:szCs w:val="20"/>
        </w:rPr>
      </w:pPr>
    </w:p>
    <w:tbl>
      <w:tblPr>
        <w:tblW w:w="914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"/>
        <w:gridCol w:w="13"/>
        <w:gridCol w:w="185"/>
        <w:gridCol w:w="6055"/>
        <w:gridCol w:w="251"/>
        <w:gridCol w:w="1731"/>
        <w:gridCol w:w="7"/>
      </w:tblGrid>
      <w:tr w:rsidR="00B546E3" w:rsidRPr="00A55A9B" w14:paraId="099DD20A" w14:textId="77777777" w:rsidTr="0069089E">
        <w:trPr>
          <w:gridAfter w:val="1"/>
          <w:wAfter w:w="7" w:type="dxa"/>
          <w:tblHeader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C533401" w14:textId="77777777" w:rsidR="00B546E3" w:rsidRDefault="00B546E3" w:rsidP="007B6688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t>Nr.</w:t>
            </w:r>
          </w:p>
        </w:tc>
        <w:tc>
          <w:tcPr>
            <w:tcW w:w="6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EFEED92" w14:textId="77777777" w:rsidR="00B546E3" w:rsidRDefault="00B546E3" w:rsidP="007B668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Sak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4ECC067" w14:textId="46152946" w:rsidR="00B546E3" w:rsidRDefault="00B546E3" w:rsidP="007B6688">
            <w:pPr>
              <w:rPr>
                <w:rFonts w:ascii="Calibri" w:hAnsi="Calibri" w:cs="Calibri"/>
                <w:b/>
              </w:rPr>
            </w:pPr>
          </w:p>
        </w:tc>
      </w:tr>
      <w:tr w:rsidR="00B546E3" w:rsidRPr="00A55A9B" w14:paraId="4D4E27E0" w14:textId="77777777" w:rsidTr="0069089E">
        <w:trPr>
          <w:gridAfter w:val="1"/>
          <w:wAfter w:w="7" w:type="dxa"/>
          <w:trHeight w:val="219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F79F7" w14:textId="77777777" w:rsidR="00B546E3" w:rsidRDefault="00B546E3" w:rsidP="007B6688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6B246" w14:textId="77777777" w:rsidR="00B546E3" w:rsidRDefault="00B546E3" w:rsidP="007B6688">
            <w:pPr>
              <w:rPr>
                <w:rFonts w:ascii="Calibri" w:hAnsi="Calibri" w:cs="Calibri"/>
                <w:b/>
              </w:rPr>
            </w:pPr>
          </w:p>
          <w:p w14:paraId="38321473" w14:textId="77777777" w:rsidR="00B546E3" w:rsidRDefault="00B546E3" w:rsidP="007B668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Velkommen.</w:t>
            </w:r>
          </w:p>
          <w:p w14:paraId="744764A1" w14:textId="77777777" w:rsidR="00B546E3" w:rsidRDefault="00B546E3" w:rsidP="007B6688">
            <w:pPr>
              <w:rPr>
                <w:rFonts w:ascii="Calibri" w:hAnsi="Calibri" w:cs="Calibri"/>
                <w:bCs/>
              </w:rPr>
            </w:pPr>
          </w:p>
          <w:p w14:paraId="71EC610F" w14:textId="77777777" w:rsidR="00B546E3" w:rsidRDefault="00B546E3" w:rsidP="007B668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Registrering av frammøtte.</w:t>
            </w:r>
          </w:p>
          <w:p w14:paraId="14545DEF" w14:textId="77777777" w:rsidR="007013BE" w:rsidRDefault="007013BE" w:rsidP="007B668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Registrering av eventuelle endringer i medlemmenes representasjon.</w:t>
            </w:r>
          </w:p>
          <w:p w14:paraId="71F4BADC" w14:textId="7CE76C74" w:rsidR="00F45240" w:rsidRDefault="00F45240" w:rsidP="007B668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Mats Thune – ny representant fra SAFE</w:t>
            </w:r>
          </w:p>
          <w:p w14:paraId="77D1CB21" w14:textId="22B7EF0F" w:rsidR="00F45240" w:rsidRDefault="00F45240" w:rsidP="007B668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Erlend Olsen – Lufttransport RW, ønsket velkommen som observatør.</w:t>
            </w:r>
          </w:p>
          <w:p w14:paraId="03A45971" w14:textId="77777777" w:rsidR="00B546E3" w:rsidRDefault="00B546E3" w:rsidP="007B6688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7FFB1" w14:textId="77777777" w:rsidR="00B546E3" w:rsidRDefault="00B546E3" w:rsidP="007B6688">
            <w:pPr>
              <w:rPr>
                <w:rFonts w:ascii="Calibri" w:hAnsi="Calibri" w:cs="Calibri"/>
                <w:b/>
              </w:rPr>
            </w:pPr>
          </w:p>
          <w:p w14:paraId="74E9199E" w14:textId="77777777" w:rsidR="00B546E3" w:rsidRDefault="00B546E3" w:rsidP="007B668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Leder</w:t>
            </w:r>
          </w:p>
          <w:p w14:paraId="2D88A6F4" w14:textId="77777777" w:rsidR="00B546E3" w:rsidRDefault="00B546E3" w:rsidP="007B6688">
            <w:pPr>
              <w:rPr>
                <w:rFonts w:ascii="Calibri" w:hAnsi="Calibri" w:cs="Calibri"/>
              </w:rPr>
            </w:pPr>
          </w:p>
          <w:p w14:paraId="6E79AF7C" w14:textId="1A42CF67" w:rsidR="00B546E3" w:rsidRDefault="00B546E3" w:rsidP="007B6688">
            <w:pPr>
              <w:rPr>
                <w:rFonts w:ascii="Calibri" w:hAnsi="Calibri" w:cs="Calibri"/>
              </w:rPr>
            </w:pPr>
          </w:p>
        </w:tc>
      </w:tr>
      <w:tr w:rsidR="00B546E3" w:rsidRPr="00A55A9B" w14:paraId="3CC95682" w14:textId="77777777" w:rsidTr="0069089E">
        <w:trPr>
          <w:gridAfter w:val="1"/>
          <w:wAfter w:w="7" w:type="dxa"/>
          <w:trHeight w:val="219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A5C91B8" w14:textId="417F03AA" w:rsidR="00B546E3" w:rsidRDefault="00F45240" w:rsidP="007B6688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t>1</w:t>
            </w:r>
            <w:r w:rsidR="003F20FB">
              <w:rPr>
                <w:rFonts w:ascii="Calibri" w:hAnsi="Calibri" w:cs="Calibri"/>
                <w:b/>
                <w:highlight w:val="yellow"/>
              </w:rPr>
              <w:t>/2</w:t>
            </w:r>
            <w:r>
              <w:rPr>
                <w:rFonts w:ascii="Calibri" w:hAnsi="Calibri" w:cs="Calibri"/>
                <w:b/>
                <w:highlight w:val="yellow"/>
              </w:rPr>
              <w:t>4</w:t>
            </w:r>
          </w:p>
        </w:tc>
        <w:tc>
          <w:tcPr>
            <w:tcW w:w="6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4F1569" w14:textId="77777777" w:rsidR="00B546E3" w:rsidRDefault="00B546E3" w:rsidP="007B668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Gjennomgang og godkjenning av agenda for dagens møte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F5479E" w14:textId="61CD4CBF" w:rsidR="00B546E3" w:rsidRDefault="00B546E3" w:rsidP="007B668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09</w:t>
            </w:r>
            <w:r w:rsidR="00C468B8">
              <w:rPr>
                <w:rFonts w:ascii="Calibri" w:hAnsi="Calibri" w:cs="Calibri"/>
                <w:b/>
              </w:rPr>
              <w:t>10</w:t>
            </w:r>
            <w:r>
              <w:rPr>
                <w:rFonts w:ascii="Calibri" w:hAnsi="Calibri" w:cs="Calibri"/>
                <w:b/>
              </w:rPr>
              <w:t>-09</w:t>
            </w:r>
            <w:r w:rsidR="00A42DE4">
              <w:rPr>
                <w:rFonts w:ascii="Calibri" w:hAnsi="Calibri" w:cs="Calibri"/>
                <w:b/>
              </w:rPr>
              <w:t>1</w:t>
            </w:r>
            <w:r w:rsidR="00990E3B">
              <w:rPr>
                <w:rFonts w:ascii="Calibri" w:hAnsi="Calibri" w:cs="Calibri"/>
                <w:b/>
              </w:rPr>
              <w:t>4</w:t>
            </w:r>
          </w:p>
        </w:tc>
      </w:tr>
      <w:tr w:rsidR="00B546E3" w:rsidRPr="00A55A9B" w14:paraId="5EDD86EF" w14:textId="77777777" w:rsidTr="0069089E">
        <w:trPr>
          <w:gridAfter w:val="1"/>
          <w:wAfter w:w="7" w:type="dxa"/>
          <w:trHeight w:val="219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9877" w14:textId="77777777" w:rsidR="00B546E3" w:rsidRDefault="00B546E3" w:rsidP="007B6688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BB89" w14:textId="77777777" w:rsidR="00B546E3" w:rsidRDefault="00B546E3" w:rsidP="007B6688">
            <w:pPr>
              <w:rPr>
                <w:rFonts w:ascii="Calibri" w:hAnsi="Calibri" w:cs="Calibri"/>
              </w:rPr>
            </w:pPr>
          </w:p>
          <w:p w14:paraId="2EA05A5A" w14:textId="7EDE9C1D" w:rsidR="00804236" w:rsidRDefault="00B546E3" w:rsidP="007B668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Medlemmene fikk tilsendt agenda </w:t>
            </w:r>
            <w:r w:rsidR="00F45240">
              <w:rPr>
                <w:rFonts w:ascii="Calibri" w:hAnsi="Calibri" w:cs="Calibri"/>
              </w:rPr>
              <w:t>5.2</w:t>
            </w:r>
            <w:r>
              <w:rPr>
                <w:rFonts w:ascii="Calibri" w:hAnsi="Calibri" w:cs="Calibri"/>
              </w:rPr>
              <w:t>.202</w:t>
            </w:r>
            <w:r w:rsidR="00F45240">
              <w:rPr>
                <w:rFonts w:ascii="Calibri" w:hAnsi="Calibri" w:cs="Calibri"/>
              </w:rPr>
              <w:t>4</w:t>
            </w:r>
          </w:p>
          <w:p w14:paraId="5824A0B9" w14:textId="26BD1F61" w:rsidR="002F7C58" w:rsidRDefault="00F45240" w:rsidP="0091787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Ingen innspill til agenda</w:t>
            </w:r>
          </w:p>
          <w:p w14:paraId="58B6F188" w14:textId="77777777" w:rsidR="00804236" w:rsidRDefault="00804236" w:rsidP="007B6688">
            <w:pPr>
              <w:rPr>
                <w:rFonts w:ascii="Calibri" w:hAnsi="Calibri" w:cs="Calibri"/>
              </w:rPr>
            </w:pPr>
          </w:p>
          <w:p w14:paraId="4E1CA6F9" w14:textId="77777777" w:rsidR="00264E27" w:rsidRDefault="00264E27" w:rsidP="007B668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Eventuelt:</w:t>
            </w:r>
          </w:p>
          <w:p w14:paraId="7D5CC924" w14:textId="6EB2D062" w:rsidR="00B546E3" w:rsidRDefault="00264E27" w:rsidP="007B668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Ingen </w:t>
            </w:r>
            <w:r w:rsidR="00804236">
              <w:rPr>
                <w:rFonts w:ascii="Calibri" w:hAnsi="Calibri" w:cs="Calibri"/>
              </w:rPr>
              <w:t>punkt</w:t>
            </w:r>
            <w:r>
              <w:rPr>
                <w:rFonts w:ascii="Calibri" w:hAnsi="Calibri" w:cs="Calibri"/>
              </w:rPr>
              <w:t>er</w:t>
            </w:r>
            <w:r w:rsidR="00804236">
              <w:rPr>
                <w:rFonts w:ascii="Calibri" w:hAnsi="Calibri" w:cs="Calibri"/>
              </w:rPr>
              <w:t xml:space="preserve"> til eventuelt.</w:t>
            </w:r>
          </w:p>
          <w:p w14:paraId="6B9D6901" w14:textId="77777777" w:rsidR="00673460" w:rsidRDefault="00673460" w:rsidP="007B6688">
            <w:pPr>
              <w:rPr>
                <w:rFonts w:ascii="Calibri" w:hAnsi="Calibri" w:cs="Calibri"/>
              </w:rPr>
            </w:pPr>
          </w:p>
          <w:p w14:paraId="442E7EC5" w14:textId="77777777" w:rsidR="00C12241" w:rsidRDefault="00113C30" w:rsidP="00C122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Vedtak</w:t>
            </w:r>
            <w:r w:rsidR="00B546E3">
              <w:rPr>
                <w:rFonts w:ascii="Calibri" w:hAnsi="Calibri" w:cs="Calibri"/>
                <w:b/>
              </w:rPr>
              <w:t>:</w:t>
            </w:r>
            <w:r w:rsidR="00B546E3">
              <w:rPr>
                <w:rFonts w:ascii="Calibri" w:hAnsi="Calibri" w:cs="Calibri"/>
              </w:rPr>
              <w:t xml:space="preserve"> </w:t>
            </w:r>
            <w:r w:rsidR="00C12241">
              <w:rPr>
                <w:rFonts w:ascii="Calibri" w:hAnsi="Calibri" w:cs="Calibri"/>
              </w:rPr>
              <w:t>Agenda med endret saksrekkefølge godkjennes</w:t>
            </w:r>
          </w:p>
          <w:p w14:paraId="6CF4DF14" w14:textId="77777777" w:rsidR="00B546E3" w:rsidRDefault="00B546E3" w:rsidP="007B6688">
            <w:pPr>
              <w:rPr>
                <w:rFonts w:ascii="Calibri" w:hAnsi="Calibri" w:cs="Calibr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EF37" w14:textId="77777777" w:rsidR="00B546E3" w:rsidRDefault="00B546E3" w:rsidP="007B6688">
            <w:pPr>
              <w:rPr>
                <w:rFonts w:ascii="Calibri" w:hAnsi="Calibri" w:cs="Calibri"/>
              </w:rPr>
            </w:pPr>
          </w:p>
          <w:p w14:paraId="02CBC8A8" w14:textId="77777777" w:rsidR="00B546E3" w:rsidRDefault="00B546E3" w:rsidP="007B668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Leder</w:t>
            </w:r>
          </w:p>
        </w:tc>
      </w:tr>
      <w:tr w:rsidR="00B546E3" w:rsidRPr="00A55A9B" w14:paraId="699F4062" w14:textId="77777777" w:rsidTr="0069089E">
        <w:trPr>
          <w:gridAfter w:val="1"/>
          <w:wAfter w:w="7" w:type="dxa"/>
          <w:trHeight w:val="219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8E579D" w14:textId="22A76605" w:rsidR="00B546E3" w:rsidRDefault="00264E27" w:rsidP="007B6688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lastRenderedPageBreak/>
              <w:t>2</w:t>
            </w:r>
            <w:r w:rsidR="007C629E">
              <w:rPr>
                <w:rFonts w:ascii="Calibri" w:hAnsi="Calibri" w:cs="Calibri"/>
                <w:b/>
                <w:highlight w:val="yellow"/>
              </w:rPr>
              <w:t>/2</w:t>
            </w:r>
            <w:r>
              <w:rPr>
                <w:rFonts w:ascii="Calibri" w:hAnsi="Calibri" w:cs="Calibri"/>
                <w:b/>
                <w:highlight w:val="yellow"/>
              </w:rPr>
              <w:t>4</w:t>
            </w:r>
          </w:p>
        </w:tc>
        <w:tc>
          <w:tcPr>
            <w:tcW w:w="6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6C41C3E" w14:textId="77777777" w:rsidR="00B546E3" w:rsidRDefault="00B546E3" w:rsidP="007B668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Gjennomgang og godkjenning av referat fra siste møte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7C5A41" w14:textId="3F195B13" w:rsidR="00B546E3" w:rsidRDefault="00B546E3" w:rsidP="007B6688">
            <w:pPr>
              <w:rPr>
                <w:rFonts w:ascii="Calibri" w:hAnsi="Calibri" w:cs="Calibri"/>
                <w:b/>
              </w:rPr>
            </w:pPr>
          </w:p>
        </w:tc>
      </w:tr>
      <w:tr w:rsidR="00B546E3" w:rsidRPr="00A55A9B" w14:paraId="77A7598B" w14:textId="77777777" w:rsidTr="0069089E">
        <w:trPr>
          <w:gridAfter w:val="1"/>
          <w:wAfter w:w="7" w:type="dxa"/>
          <w:trHeight w:val="219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E877" w14:textId="77777777" w:rsidR="00B546E3" w:rsidRDefault="00B546E3" w:rsidP="007B6688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D9AA" w14:textId="77777777" w:rsidR="00264E27" w:rsidRPr="00264E27" w:rsidRDefault="00264E27" w:rsidP="00264E27">
            <w:pPr>
              <w:rPr>
                <w:rFonts w:ascii="Calibri" w:hAnsi="Calibri" w:cs="Calibri"/>
              </w:rPr>
            </w:pPr>
            <w:r w:rsidRPr="00264E27">
              <w:rPr>
                <w:rFonts w:ascii="Calibri" w:hAnsi="Calibri" w:cs="Calibri"/>
              </w:rPr>
              <w:t>Medlemmene fikk 17.11.2023 tilsendt utkast til referat fra møtet 14.9.2023 for gjennomlesning og ev. korrigering, med frist 8.12.23.</w:t>
            </w:r>
          </w:p>
          <w:p w14:paraId="1DA02E4B" w14:textId="77777777" w:rsidR="00264E27" w:rsidRPr="00264E27" w:rsidRDefault="00264E27" w:rsidP="00264E27">
            <w:pPr>
              <w:rPr>
                <w:rFonts w:ascii="Calibri" w:hAnsi="Calibri" w:cs="Calibri"/>
              </w:rPr>
            </w:pPr>
          </w:p>
          <w:p w14:paraId="251CBD6D" w14:textId="77777777" w:rsidR="00264E27" w:rsidRDefault="00264E27" w:rsidP="00264E27">
            <w:pPr>
              <w:rPr>
                <w:rFonts w:ascii="Calibri" w:hAnsi="Calibri" w:cs="Calibri"/>
              </w:rPr>
            </w:pPr>
            <w:r w:rsidRPr="00264E27">
              <w:rPr>
                <w:rFonts w:ascii="Calibri" w:hAnsi="Calibri" w:cs="Calibri"/>
              </w:rPr>
              <w:t xml:space="preserve">Det kom inn noen få anmerkninger og tilføyelser til referatet, revidert utkast sendt SF 10.1.24, med kommentarfrist innen 24.01.2024. </w:t>
            </w:r>
          </w:p>
          <w:p w14:paraId="4CF659D4" w14:textId="77777777" w:rsidR="00604B4E" w:rsidRDefault="00604B4E" w:rsidP="00264E27">
            <w:pPr>
              <w:rPr>
                <w:rFonts w:ascii="Calibri" w:hAnsi="Calibri" w:cs="Calibri"/>
              </w:rPr>
            </w:pPr>
          </w:p>
          <w:p w14:paraId="4E092974" w14:textId="4A75F5D2" w:rsidR="00604B4E" w:rsidRPr="00264E27" w:rsidRDefault="00604B4E" w:rsidP="00264E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Det ble også foreslått å redusere detaljeringsgraden i fremtidige referat</w:t>
            </w:r>
            <w:r w:rsidR="0005656E">
              <w:rPr>
                <w:rFonts w:ascii="Calibri" w:hAnsi="Calibri" w:cs="Calibri"/>
              </w:rPr>
              <w:t>, for å unngå for lange referat.</w:t>
            </w:r>
          </w:p>
          <w:p w14:paraId="5A9BD1B1" w14:textId="77777777" w:rsidR="00264E27" w:rsidRPr="00264E27" w:rsidRDefault="00264E27" w:rsidP="00264E27">
            <w:pPr>
              <w:rPr>
                <w:rFonts w:ascii="Calibri" w:hAnsi="Calibri" w:cs="Calibri"/>
              </w:rPr>
            </w:pPr>
          </w:p>
          <w:p w14:paraId="3FF3A5CF" w14:textId="56968707" w:rsidR="00B546E3" w:rsidRDefault="00113C30" w:rsidP="007B668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Vedtak</w:t>
            </w:r>
            <w:r w:rsidR="00B546E3">
              <w:rPr>
                <w:rFonts w:ascii="Calibri" w:hAnsi="Calibri" w:cs="Calibri"/>
                <w:b/>
              </w:rPr>
              <w:t>:</w:t>
            </w:r>
            <w:r w:rsidR="00B546E3">
              <w:rPr>
                <w:rFonts w:ascii="Calibri" w:hAnsi="Calibri" w:cs="Calibri"/>
              </w:rPr>
              <w:t xml:space="preserve"> Referatet godkjennes </w:t>
            </w:r>
            <w:r w:rsidR="00FA04C1">
              <w:rPr>
                <w:rFonts w:ascii="Calibri" w:hAnsi="Calibri" w:cs="Calibri"/>
              </w:rPr>
              <w:t>slik det er publisert</w:t>
            </w:r>
            <w:r w:rsidR="00B546E3">
              <w:rPr>
                <w:rFonts w:ascii="Calibri" w:hAnsi="Calibri" w:cs="Calibri"/>
              </w:rPr>
              <w:t xml:space="preserve"> på forumets websider: </w:t>
            </w:r>
            <w:hyperlink r:id="rId13" w:history="1">
              <w:r w:rsidR="00B546E3">
                <w:rPr>
                  <w:rStyle w:val="Hyperkobling"/>
                  <w:rFonts w:ascii="Calibri" w:hAnsi="Calibri" w:cs="Calibri"/>
                </w:rPr>
                <w:t>http://www.helikoptersikkerhet.no</w:t>
              </w:r>
            </w:hyperlink>
          </w:p>
          <w:p w14:paraId="012CD6C9" w14:textId="77777777" w:rsidR="00B546E3" w:rsidRDefault="00B546E3" w:rsidP="007B668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95AB" w14:textId="77777777" w:rsidR="00B546E3" w:rsidRDefault="00B546E3" w:rsidP="007B6688">
            <w:pPr>
              <w:rPr>
                <w:rFonts w:ascii="Calibri" w:hAnsi="Calibri" w:cs="Calibri"/>
              </w:rPr>
            </w:pPr>
          </w:p>
          <w:p w14:paraId="05D280E4" w14:textId="77777777" w:rsidR="00B546E3" w:rsidRDefault="00B546E3" w:rsidP="007B668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Leder</w:t>
            </w:r>
          </w:p>
        </w:tc>
      </w:tr>
      <w:tr w:rsidR="00B546E3" w:rsidRPr="00A55A9B" w14:paraId="682DE148" w14:textId="77777777" w:rsidTr="0069089E">
        <w:trPr>
          <w:gridAfter w:val="1"/>
          <w:wAfter w:w="7" w:type="dxa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A232038" w14:textId="589D829C" w:rsidR="00B546E3" w:rsidRDefault="00264E27" w:rsidP="007B6688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t>3/24</w:t>
            </w:r>
          </w:p>
        </w:tc>
        <w:tc>
          <w:tcPr>
            <w:tcW w:w="6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097EA2B" w14:textId="57F02B34" w:rsidR="00B546E3" w:rsidRDefault="00264E27" w:rsidP="007B6688">
            <w:pPr>
              <w:rPr>
                <w:rFonts w:ascii="Calibri" w:hAnsi="Calibri" w:cs="Calibri"/>
                <w:b/>
              </w:rPr>
            </w:pPr>
            <w:r w:rsidRPr="00264E27">
              <w:rPr>
                <w:rFonts w:ascii="Calibri" w:hAnsi="Calibri" w:cs="Calibri"/>
                <w:b/>
              </w:rPr>
              <w:t>Forsyningskjeden til S-92 og flysikkerhet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EFF6E0E" w14:textId="73F96D6D" w:rsidR="00B546E3" w:rsidRDefault="00B546E3" w:rsidP="007B6688">
            <w:pPr>
              <w:rPr>
                <w:rFonts w:ascii="Calibri" w:hAnsi="Calibri" w:cs="Calibri"/>
                <w:b/>
              </w:rPr>
            </w:pPr>
          </w:p>
        </w:tc>
      </w:tr>
      <w:tr w:rsidR="00B546E3" w:rsidRPr="00D06462" w14:paraId="25326D77" w14:textId="77777777" w:rsidTr="0069089E">
        <w:trPr>
          <w:gridAfter w:val="1"/>
          <w:wAfter w:w="7" w:type="dxa"/>
        </w:trPr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6AF6" w14:textId="77777777" w:rsidR="00B546E3" w:rsidRDefault="00B546E3" w:rsidP="007B6688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ACA4" w14:textId="77777777" w:rsidR="00264E27" w:rsidRPr="00264E27" w:rsidRDefault="00264E27" w:rsidP="00264E27">
            <w:pPr>
              <w:rPr>
                <w:rFonts w:ascii="Calibri" w:hAnsi="Calibri" w:cs="Calibri"/>
                <w:lang w:val="en-GB"/>
              </w:rPr>
            </w:pPr>
            <w:r w:rsidRPr="00264E27">
              <w:rPr>
                <w:rFonts w:ascii="Calibri" w:hAnsi="Calibri" w:cs="Calibri"/>
                <w:lang w:val="en-GB"/>
              </w:rPr>
              <w:t xml:space="preserve">Status </w:t>
            </w:r>
            <w:proofErr w:type="spellStart"/>
            <w:r w:rsidRPr="00264E27">
              <w:rPr>
                <w:rFonts w:ascii="Calibri" w:hAnsi="Calibri" w:cs="Calibri"/>
                <w:lang w:val="en-GB"/>
              </w:rPr>
              <w:t>reservedeler</w:t>
            </w:r>
            <w:proofErr w:type="spellEnd"/>
            <w:r w:rsidRPr="00264E27">
              <w:rPr>
                <w:rFonts w:ascii="Calibri" w:hAnsi="Calibri" w:cs="Calibri"/>
                <w:lang w:val="en-GB"/>
              </w:rPr>
              <w:t xml:space="preserve"> S92</w:t>
            </w:r>
          </w:p>
          <w:p w14:paraId="2D0DF2EF" w14:textId="77777777" w:rsidR="00264E27" w:rsidRDefault="00264E27" w:rsidP="00264E27">
            <w:pPr>
              <w:rPr>
                <w:rFonts w:ascii="Calibri" w:hAnsi="Calibri" w:cs="Calibri"/>
                <w:lang w:val="en-GB"/>
              </w:rPr>
            </w:pPr>
            <w:r w:rsidRPr="00264E27">
              <w:rPr>
                <w:rFonts w:ascii="Calibri" w:hAnsi="Calibri" w:cs="Calibri"/>
                <w:lang w:val="en-GB"/>
              </w:rPr>
              <w:t>•</w:t>
            </w:r>
            <w:r w:rsidRPr="00264E27">
              <w:rPr>
                <w:rFonts w:ascii="Calibri" w:hAnsi="Calibri" w:cs="Calibri"/>
                <w:lang w:val="en-GB"/>
              </w:rPr>
              <w:tab/>
            </w:r>
            <w:proofErr w:type="spellStart"/>
            <w:r w:rsidRPr="00264E27">
              <w:rPr>
                <w:rFonts w:ascii="Calibri" w:hAnsi="Calibri" w:cs="Calibri"/>
                <w:lang w:val="en-GB"/>
              </w:rPr>
              <w:t>Orientering</w:t>
            </w:r>
            <w:proofErr w:type="spellEnd"/>
            <w:r w:rsidRPr="00264E27">
              <w:rPr>
                <w:rFonts w:ascii="Calibri" w:hAnsi="Calibri" w:cs="Calibri"/>
                <w:lang w:val="en-GB"/>
              </w:rPr>
              <w:t xml:space="preserve"> </w:t>
            </w:r>
            <w:proofErr w:type="spellStart"/>
            <w:r w:rsidRPr="00264E27">
              <w:rPr>
                <w:rFonts w:ascii="Calibri" w:hAnsi="Calibri" w:cs="Calibri"/>
                <w:lang w:val="en-GB"/>
              </w:rPr>
              <w:t>fra</w:t>
            </w:r>
            <w:proofErr w:type="spellEnd"/>
            <w:r w:rsidRPr="00264E27">
              <w:rPr>
                <w:rFonts w:ascii="Calibri" w:hAnsi="Calibri" w:cs="Calibri"/>
                <w:lang w:val="en-GB"/>
              </w:rPr>
              <w:t xml:space="preserve"> </w:t>
            </w:r>
            <w:proofErr w:type="spellStart"/>
            <w:r w:rsidRPr="00264E27">
              <w:rPr>
                <w:rFonts w:ascii="Calibri" w:hAnsi="Calibri" w:cs="Calibri"/>
                <w:lang w:val="en-GB"/>
              </w:rPr>
              <w:t>Aircontact</w:t>
            </w:r>
            <w:proofErr w:type="spellEnd"/>
            <w:r w:rsidRPr="00264E27">
              <w:rPr>
                <w:rFonts w:ascii="Calibri" w:hAnsi="Calibri" w:cs="Calibri"/>
                <w:lang w:val="en-GB"/>
              </w:rPr>
              <w:t xml:space="preserve"> Group AS</w:t>
            </w:r>
          </w:p>
          <w:p w14:paraId="18082F80" w14:textId="5AA50BF8" w:rsidR="00041C9E" w:rsidRPr="00041C9E" w:rsidRDefault="00D06462" w:rsidP="00264E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="0096446D">
              <w:rPr>
                <w:rFonts w:ascii="Calibri" w:hAnsi="Calibri" w:cs="Calibri"/>
              </w:rPr>
              <w:t>resen</w:t>
            </w:r>
            <w:r w:rsidR="00DC3812">
              <w:rPr>
                <w:rFonts w:ascii="Calibri" w:hAnsi="Calibri" w:cs="Calibri"/>
              </w:rPr>
              <w:t>terte en top-10 li</w:t>
            </w:r>
            <w:r w:rsidR="00E80B20">
              <w:rPr>
                <w:rFonts w:ascii="Calibri" w:hAnsi="Calibri" w:cs="Calibri"/>
              </w:rPr>
              <w:t xml:space="preserve">ste reservedeler </w:t>
            </w:r>
            <w:r w:rsidR="00027C62">
              <w:rPr>
                <w:rFonts w:ascii="Calibri" w:hAnsi="Calibri" w:cs="Calibri"/>
              </w:rPr>
              <w:t>som det er utfordringer med forsyn</w:t>
            </w:r>
            <w:r w:rsidR="00BD6021">
              <w:rPr>
                <w:rFonts w:ascii="Calibri" w:hAnsi="Calibri" w:cs="Calibri"/>
              </w:rPr>
              <w:t xml:space="preserve">ingskjede. For </w:t>
            </w:r>
            <w:proofErr w:type="spellStart"/>
            <w:r w:rsidR="00BD6021">
              <w:rPr>
                <w:rFonts w:ascii="Calibri" w:hAnsi="Calibri" w:cs="Calibri"/>
              </w:rPr>
              <w:t>main</w:t>
            </w:r>
            <w:proofErr w:type="spellEnd"/>
            <w:r w:rsidR="00BD6021">
              <w:rPr>
                <w:rFonts w:ascii="Calibri" w:hAnsi="Calibri" w:cs="Calibri"/>
              </w:rPr>
              <w:t xml:space="preserve"> </w:t>
            </w:r>
            <w:proofErr w:type="spellStart"/>
            <w:r w:rsidR="00BD6021">
              <w:rPr>
                <w:rFonts w:ascii="Calibri" w:hAnsi="Calibri" w:cs="Calibri"/>
              </w:rPr>
              <w:t>gearbox</w:t>
            </w:r>
            <w:proofErr w:type="spellEnd"/>
            <w:r w:rsidR="00BD6021">
              <w:rPr>
                <w:rFonts w:ascii="Calibri" w:hAnsi="Calibri" w:cs="Calibri"/>
              </w:rPr>
              <w:t xml:space="preserve"> </w:t>
            </w:r>
            <w:r w:rsidR="0027711A">
              <w:rPr>
                <w:rFonts w:ascii="Calibri" w:hAnsi="Calibri" w:cs="Calibri"/>
              </w:rPr>
              <w:t>vil det være utfordrende hele 2024</w:t>
            </w:r>
            <w:r w:rsidR="00AE4FD2">
              <w:rPr>
                <w:rFonts w:ascii="Calibri" w:hAnsi="Calibri" w:cs="Calibri"/>
              </w:rPr>
              <w:t>. For øvrige deler ble det skissert at situasjonen gradvis vil kunne bedres.</w:t>
            </w:r>
            <w:r w:rsidR="008C3BED">
              <w:rPr>
                <w:rFonts w:ascii="Calibri" w:hAnsi="Calibri" w:cs="Calibri"/>
              </w:rPr>
              <w:t xml:space="preserve"> Det ble også vist til </w:t>
            </w:r>
            <w:r w:rsidR="00D51316">
              <w:rPr>
                <w:rFonts w:ascii="Calibri" w:hAnsi="Calibri" w:cs="Calibri"/>
              </w:rPr>
              <w:t>betydelig møteaktivitet rundt dette, også på politisk nivå</w:t>
            </w:r>
            <w:r w:rsidR="00756048">
              <w:rPr>
                <w:rFonts w:ascii="Calibri" w:hAnsi="Calibri" w:cs="Calibri"/>
              </w:rPr>
              <w:t xml:space="preserve">. Også informert om </w:t>
            </w:r>
            <w:r w:rsidR="004F1ED9">
              <w:rPr>
                <w:rFonts w:ascii="Calibri" w:hAnsi="Calibri" w:cs="Calibri"/>
              </w:rPr>
              <w:t xml:space="preserve">økning i </w:t>
            </w:r>
            <w:proofErr w:type="spellStart"/>
            <w:r w:rsidR="004F1ED9">
              <w:rPr>
                <w:rFonts w:ascii="Calibri" w:hAnsi="Calibri" w:cs="Calibri"/>
              </w:rPr>
              <w:t>vedlikeholdsintervall</w:t>
            </w:r>
            <w:proofErr w:type="spellEnd"/>
            <w:r w:rsidR="004F1ED9">
              <w:rPr>
                <w:rFonts w:ascii="Calibri" w:hAnsi="Calibri" w:cs="Calibri"/>
              </w:rPr>
              <w:t>, som er erfaringsbasert.</w:t>
            </w:r>
            <w:r w:rsidR="00D51316">
              <w:rPr>
                <w:rFonts w:ascii="Calibri" w:hAnsi="Calibri" w:cs="Calibri"/>
              </w:rPr>
              <w:t xml:space="preserve"> </w:t>
            </w:r>
          </w:p>
          <w:p w14:paraId="0B2D8F1F" w14:textId="77777777" w:rsidR="00264E27" w:rsidRDefault="00264E27" w:rsidP="00264E27">
            <w:pPr>
              <w:rPr>
                <w:rFonts w:ascii="Calibri" w:hAnsi="Calibri" w:cs="Calibri"/>
              </w:rPr>
            </w:pPr>
            <w:r w:rsidRPr="00264E27">
              <w:rPr>
                <w:rFonts w:ascii="Calibri" w:hAnsi="Calibri" w:cs="Calibri"/>
              </w:rPr>
              <w:t>•</w:t>
            </w:r>
            <w:r w:rsidRPr="00264E27">
              <w:rPr>
                <w:rFonts w:ascii="Calibri" w:hAnsi="Calibri" w:cs="Calibri"/>
              </w:rPr>
              <w:tab/>
              <w:t>CHC og Bristow, status</w:t>
            </w:r>
          </w:p>
          <w:p w14:paraId="6823899B" w14:textId="4998DB2E" w:rsidR="00213F96" w:rsidRDefault="001A0572" w:rsidP="00264E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CHC beskriver situasjonen som ekstremt vanskelig, spesielt </w:t>
            </w:r>
            <w:r w:rsidR="004567D2">
              <w:rPr>
                <w:rFonts w:ascii="Calibri" w:hAnsi="Calibri" w:cs="Calibri"/>
              </w:rPr>
              <w:t xml:space="preserve">at selskapet kan levere på forventet </w:t>
            </w:r>
            <w:r w:rsidR="00815CCA">
              <w:rPr>
                <w:rFonts w:ascii="Calibri" w:hAnsi="Calibri" w:cs="Calibri"/>
              </w:rPr>
              <w:t>etterspørsel og på kapasitet</w:t>
            </w:r>
            <w:r w:rsidR="004A0C05">
              <w:rPr>
                <w:rFonts w:ascii="Calibri" w:hAnsi="Calibri" w:cs="Calibri"/>
              </w:rPr>
              <w:t xml:space="preserve">, og har måttet </w:t>
            </w:r>
            <w:r w:rsidR="00D97B57">
              <w:rPr>
                <w:rFonts w:ascii="Calibri" w:hAnsi="Calibri" w:cs="Calibri"/>
              </w:rPr>
              <w:t>si nei til oppdrag.</w:t>
            </w:r>
            <w:r w:rsidR="00F81AC6">
              <w:rPr>
                <w:rFonts w:ascii="Calibri" w:hAnsi="Calibri" w:cs="Calibri"/>
              </w:rPr>
              <w:t xml:space="preserve"> Er fortsatt under et </w:t>
            </w:r>
            <w:proofErr w:type="spellStart"/>
            <w:r w:rsidR="00F81AC6">
              <w:rPr>
                <w:rFonts w:ascii="Calibri" w:hAnsi="Calibri" w:cs="Calibri"/>
              </w:rPr>
              <w:t>penalty</w:t>
            </w:r>
            <w:proofErr w:type="spellEnd"/>
            <w:r w:rsidR="00F81AC6">
              <w:rPr>
                <w:rFonts w:ascii="Calibri" w:hAnsi="Calibri" w:cs="Calibri"/>
              </w:rPr>
              <w:t xml:space="preserve"> regime</w:t>
            </w:r>
            <w:r w:rsidR="00337130">
              <w:rPr>
                <w:rFonts w:ascii="Calibri" w:hAnsi="Calibri" w:cs="Calibri"/>
              </w:rPr>
              <w:t xml:space="preserve">. </w:t>
            </w:r>
            <w:r w:rsidR="00F82585">
              <w:rPr>
                <w:rFonts w:ascii="Calibri" w:hAnsi="Calibri" w:cs="Calibri"/>
              </w:rPr>
              <w:t xml:space="preserve">Har </w:t>
            </w:r>
            <w:proofErr w:type="spellStart"/>
            <w:r w:rsidR="00F82585">
              <w:rPr>
                <w:rFonts w:ascii="Calibri" w:hAnsi="Calibri" w:cs="Calibri"/>
              </w:rPr>
              <w:t>pt</w:t>
            </w:r>
            <w:proofErr w:type="spellEnd"/>
            <w:r w:rsidR="00F82585">
              <w:rPr>
                <w:rFonts w:ascii="Calibri" w:hAnsi="Calibri" w:cs="Calibri"/>
              </w:rPr>
              <w:t xml:space="preserve"> </w:t>
            </w:r>
            <w:r w:rsidR="00C52948">
              <w:rPr>
                <w:rFonts w:ascii="Calibri" w:hAnsi="Calibri" w:cs="Calibri"/>
              </w:rPr>
              <w:t>en</w:t>
            </w:r>
            <w:r w:rsidR="00F82585">
              <w:rPr>
                <w:rFonts w:ascii="Calibri" w:hAnsi="Calibri" w:cs="Calibri"/>
              </w:rPr>
              <w:t xml:space="preserve"> maskin på bakken </w:t>
            </w:r>
            <w:proofErr w:type="spellStart"/>
            <w:r w:rsidR="00F82585">
              <w:rPr>
                <w:rFonts w:ascii="Calibri" w:hAnsi="Calibri" w:cs="Calibri"/>
              </w:rPr>
              <w:t>pga</w:t>
            </w:r>
            <w:proofErr w:type="spellEnd"/>
            <w:r w:rsidR="00F82585">
              <w:rPr>
                <w:rFonts w:ascii="Calibri" w:hAnsi="Calibri" w:cs="Calibri"/>
              </w:rPr>
              <w:t xml:space="preserve"> manglende GB</w:t>
            </w:r>
            <w:r w:rsidR="00D97B57">
              <w:rPr>
                <w:rFonts w:ascii="Calibri" w:hAnsi="Calibri" w:cs="Calibri"/>
              </w:rPr>
              <w:t xml:space="preserve">, og det er </w:t>
            </w:r>
            <w:r w:rsidR="007D4E0C">
              <w:rPr>
                <w:rFonts w:ascii="Calibri" w:hAnsi="Calibri" w:cs="Calibri"/>
              </w:rPr>
              <w:t xml:space="preserve">usikkerhet </w:t>
            </w:r>
            <w:proofErr w:type="spellStart"/>
            <w:r w:rsidR="007D4E0C">
              <w:rPr>
                <w:rFonts w:ascii="Calibri" w:hAnsi="Calibri" w:cs="Calibri"/>
              </w:rPr>
              <w:t>mht</w:t>
            </w:r>
            <w:proofErr w:type="spellEnd"/>
            <w:r w:rsidR="007D4E0C">
              <w:rPr>
                <w:rFonts w:ascii="Calibri" w:hAnsi="Calibri" w:cs="Calibri"/>
              </w:rPr>
              <w:t xml:space="preserve"> leveranser.</w:t>
            </w:r>
            <w:r w:rsidR="00E318A4">
              <w:rPr>
                <w:rFonts w:ascii="Calibri" w:hAnsi="Calibri" w:cs="Calibri"/>
              </w:rPr>
              <w:t xml:space="preserve"> Situasjonen medfører også økt belastning på </w:t>
            </w:r>
            <w:r w:rsidR="00FE4D19">
              <w:rPr>
                <w:rFonts w:ascii="Calibri" w:hAnsi="Calibri" w:cs="Calibri"/>
              </w:rPr>
              <w:t>teknisk organisasjon.</w:t>
            </w:r>
          </w:p>
          <w:p w14:paraId="42A90156" w14:textId="77777777" w:rsidR="007D4E0C" w:rsidRDefault="007D4E0C" w:rsidP="00264E27">
            <w:pPr>
              <w:rPr>
                <w:rFonts w:ascii="Calibri" w:hAnsi="Calibri" w:cs="Calibri"/>
              </w:rPr>
            </w:pPr>
          </w:p>
          <w:p w14:paraId="20F1E8C9" w14:textId="6396EC48" w:rsidR="007D4E0C" w:rsidRPr="00264E27" w:rsidRDefault="007D4E0C" w:rsidP="00264E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Bristow </w:t>
            </w:r>
            <w:r w:rsidR="00550A92">
              <w:rPr>
                <w:rFonts w:ascii="Calibri" w:hAnsi="Calibri" w:cs="Calibri"/>
              </w:rPr>
              <w:t xml:space="preserve">erfarer samme utfordringer, har </w:t>
            </w:r>
            <w:proofErr w:type="spellStart"/>
            <w:r w:rsidR="00550A92">
              <w:rPr>
                <w:rFonts w:ascii="Calibri" w:hAnsi="Calibri" w:cs="Calibri"/>
              </w:rPr>
              <w:t>pt</w:t>
            </w:r>
            <w:proofErr w:type="spellEnd"/>
            <w:r w:rsidR="00550A92">
              <w:rPr>
                <w:rFonts w:ascii="Calibri" w:hAnsi="Calibri" w:cs="Calibri"/>
              </w:rPr>
              <w:t xml:space="preserve"> 9 maskiner stående </w:t>
            </w:r>
            <w:r w:rsidR="00550A92">
              <w:rPr>
                <w:rFonts w:ascii="Calibri" w:hAnsi="Calibri" w:cs="Calibri"/>
              </w:rPr>
              <w:lastRenderedPageBreak/>
              <w:t xml:space="preserve">på bakken </w:t>
            </w:r>
            <w:r w:rsidR="00F81AC6">
              <w:rPr>
                <w:rFonts w:ascii="Calibri" w:hAnsi="Calibri" w:cs="Calibri"/>
              </w:rPr>
              <w:t>av ulike tekniske årsaker</w:t>
            </w:r>
            <w:r w:rsidR="00337130">
              <w:rPr>
                <w:rFonts w:ascii="Calibri" w:hAnsi="Calibri" w:cs="Calibri"/>
              </w:rPr>
              <w:t xml:space="preserve">. Det er </w:t>
            </w:r>
            <w:r w:rsidR="00D34C5F">
              <w:rPr>
                <w:rFonts w:ascii="Calibri" w:hAnsi="Calibri" w:cs="Calibri"/>
              </w:rPr>
              <w:t>utfordrende, og selskapet må også takke nei til ekstra flygninger, som i utgangspunktet er godt betalte oppdrag.</w:t>
            </w:r>
          </w:p>
          <w:p w14:paraId="6DD858FF" w14:textId="1DF3D3DF" w:rsidR="00264E27" w:rsidRDefault="00264E27" w:rsidP="00264E27">
            <w:pPr>
              <w:rPr>
                <w:rFonts w:ascii="Calibri" w:hAnsi="Calibri" w:cs="Calibri"/>
              </w:rPr>
            </w:pPr>
            <w:r w:rsidRPr="00264E27">
              <w:rPr>
                <w:rFonts w:ascii="Calibri" w:hAnsi="Calibri" w:cs="Calibri"/>
              </w:rPr>
              <w:t>•</w:t>
            </w:r>
            <w:r w:rsidRPr="00264E27">
              <w:rPr>
                <w:rFonts w:ascii="Calibri" w:hAnsi="Calibri" w:cs="Calibri"/>
              </w:rPr>
              <w:tab/>
              <w:t>Offshore Norge</w:t>
            </w:r>
          </w:p>
          <w:p w14:paraId="4B187537" w14:textId="6FC60513" w:rsidR="00530380" w:rsidRPr="00264E27" w:rsidRDefault="003C00D1" w:rsidP="00264E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ON har etablert en arbeidsgruppe for </w:t>
            </w:r>
            <w:r w:rsidR="00E60006">
              <w:rPr>
                <w:rFonts w:ascii="Calibri" w:hAnsi="Calibri" w:cs="Calibri"/>
              </w:rPr>
              <w:t xml:space="preserve">spesifikt </w:t>
            </w:r>
            <w:r>
              <w:rPr>
                <w:rFonts w:ascii="Calibri" w:hAnsi="Calibri" w:cs="Calibri"/>
              </w:rPr>
              <w:t xml:space="preserve">å følge </w:t>
            </w:r>
            <w:r w:rsidR="00E60006">
              <w:rPr>
                <w:rFonts w:ascii="Calibri" w:hAnsi="Calibri" w:cs="Calibri"/>
              </w:rPr>
              <w:t xml:space="preserve">opp </w:t>
            </w:r>
            <w:r w:rsidR="00384F7E">
              <w:rPr>
                <w:rFonts w:ascii="Calibri" w:hAnsi="Calibri" w:cs="Calibri"/>
              </w:rPr>
              <w:t>forsyningssituasjone</w:t>
            </w:r>
            <w:r w:rsidR="00E20911">
              <w:rPr>
                <w:rFonts w:ascii="Calibri" w:hAnsi="Calibri" w:cs="Calibri"/>
              </w:rPr>
              <w:t xml:space="preserve">n. Arbeidsgruppen vurderer også tiltak, bla </w:t>
            </w:r>
            <w:r w:rsidR="00262132">
              <w:rPr>
                <w:rFonts w:ascii="Calibri" w:hAnsi="Calibri" w:cs="Calibri"/>
              </w:rPr>
              <w:t xml:space="preserve">alternativ transport, samt andre helikopterløsninger. </w:t>
            </w:r>
            <w:r w:rsidR="00850DCC">
              <w:rPr>
                <w:rFonts w:ascii="Calibri" w:hAnsi="Calibri" w:cs="Calibri"/>
              </w:rPr>
              <w:t xml:space="preserve">ON ønsker å </w:t>
            </w:r>
            <w:r w:rsidR="001C6680">
              <w:rPr>
                <w:rFonts w:ascii="Calibri" w:hAnsi="Calibri" w:cs="Calibri"/>
              </w:rPr>
              <w:t>presisere</w:t>
            </w:r>
            <w:r w:rsidR="00850DCC">
              <w:rPr>
                <w:rFonts w:ascii="Calibri" w:hAnsi="Calibri" w:cs="Calibri"/>
              </w:rPr>
              <w:t xml:space="preserve"> at i forhold til </w:t>
            </w:r>
            <w:proofErr w:type="spellStart"/>
            <w:r w:rsidR="00850DCC">
              <w:rPr>
                <w:rFonts w:ascii="Calibri" w:hAnsi="Calibri" w:cs="Calibri"/>
              </w:rPr>
              <w:t>penalty</w:t>
            </w:r>
            <w:proofErr w:type="spellEnd"/>
            <w:r w:rsidR="00AD3443">
              <w:rPr>
                <w:rFonts w:ascii="Calibri" w:hAnsi="Calibri" w:cs="Calibri"/>
              </w:rPr>
              <w:t xml:space="preserve"> så </w:t>
            </w:r>
            <w:r w:rsidR="00787843">
              <w:rPr>
                <w:rFonts w:ascii="Calibri" w:hAnsi="Calibri" w:cs="Calibri"/>
              </w:rPr>
              <w:t xml:space="preserve">er det mere presist å omtale dette som reduksjon i rater, under gitte forhold. </w:t>
            </w:r>
            <w:r w:rsidR="005D226F">
              <w:rPr>
                <w:rFonts w:ascii="Calibri" w:hAnsi="Calibri" w:cs="Calibri"/>
              </w:rPr>
              <w:t>Utfordringer med reservedeler skal ikke utløse reduksjon i rater.</w:t>
            </w:r>
            <w:r w:rsidR="00384F7E">
              <w:rPr>
                <w:rFonts w:ascii="Calibri" w:hAnsi="Calibri" w:cs="Calibri"/>
              </w:rPr>
              <w:t xml:space="preserve"> </w:t>
            </w:r>
          </w:p>
          <w:p w14:paraId="1FDB2C72" w14:textId="77777777" w:rsidR="00264E27" w:rsidRPr="00264E27" w:rsidRDefault="00264E27" w:rsidP="00264E27">
            <w:pPr>
              <w:rPr>
                <w:rFonts w:ascii="Calibri" w:hAnsi="Calibri" w:cs="Calibri"/>
              </w:rPr>
            </w:pPr>
            <w:r w:rsidRPr="00264E27">
              <w:rPr>
                <w:rFonts w:ascii="Calibri" w:hAnsi="Calibri" w:cs="Calibri"/>
              </w:rPr>
              <w:t>•</w:t>
            </w:r>
            <w:r w:rsidRPr="00264E27">
              <w:rPr>
                <w:rFonts w:ascii="Calibri" w:hAnsi="Calibri" w:cs="Calibri"/>
              </w:rPr>
              <w:tab/>
            </w:r>
            <w:proofErr w:type="spellStart"/>
            <w:r w:rsidRPr="00264E27">
              <w:rPr>
                <w:rFonts w:ascii="Calibri" w:hAnsi="Calibri" w:cs="Calibri"/>
              </w:rPr>
              <w:t>Havtil</w:t>
            </w:r>
            <w:proofErr w:type="spellEnd"/>
            <w:r w:rsidRPr="00264E27">
              <w:rPr>
                <w:rFonts w:ascii="Calibri" w:hAnsi="Calibri" w:cs="Calibri"/>
              </w:rPr>
              <w:t xml:space="preserve"> – </w:t>
            </w:r>
            <w:proofErr w:type="spellStart"/>
            <w:r w:rsidRPr="00264E27">
              <w:rPr>
                <w:rFonts w:ascii="Calibri" w:hAnsi="Calibri" w:cs="Calibri"/>
              </w:rPr>
              <w:t>contingency</w:t>
            </w:r>
            <w:proofErr w:type="spellEnd"/>
            <w:r w:rsidRPr="00264E27">
              <w:rPr>
                <w:rFonts w:ascii="Calibri" w:hAnsi="Calibri" w:cs="Calibri"/>
              </w:rPr>
              <w:t xml:space="preserve"> løsninger</w:t>
            </w:r>
          </w:p>
          <w:p w14:paraId="1191B6AA" w14:textId="1F8E13C1" w:rsidR="00D36073" w:rsidRDefault="00B03B34" w:rsidP="00FE46F3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Havtil</w:t>
            </w:r>
            <w:proofErr w:type="spellEnd"/>
            <w:r>
              <w:rPr>
                <w:rFonts w:ascii="Calibri" w:hAnsi="Calibri" w:cs="Calibri"/>
              </w:rPr>
              <w:t xml:space="preserve"> har etablert en </w:t>
            </w:r>
            <w:r w:rsidR="002345B9">
              <w:rPr>
                <w:rFonts w:ascii="Calibri" w:hAnsi="Calibri" w:cs="Calibri"/>
              </w:rPr>
              <w:t>intern arbeidsgruppe</w:t>
            </w:r>
            <w:r w:rsidR="001D4AAB">
              <w:rPr>
                <w:rFonts w:ascii="Calibri" w:hAnsi="Calibri" w:cs="Calibri"/>
              </w:rPr>
              <w:t xml:space="preserve"> med formål </w:t>
            </w:r>
            <w:r w:rsidR="00EC138F">
              <w:rPr>
                <w:rFonts w:ascii="Calibri" w:hAnsi="Calibri" w:cs="Calibri"/>
              </w:rPr>
              <w:t xml:space="preserve">å </w:t>
            </w:r>
            <w:proofErr w:type="spellStart"/>
            <w:r w:rsidR="00EC138F">
              <w:rPr>
                <w:rFonts w:ascii="Calibri" w:hAnsi="Calibri" w:cs="Calibri"/>
              </w:rPr>
              <w:t>monitorere</w:t>
            </w:r>
            <w:proofErr w:type="spellEnd"/>
            <w:r w:rsidR="00EC138F">
              <w:rPr>
                <w:rFonts w:ascii="Calibri" w:hAnsi="Calibri" w:cs="Calibri"/>
              </w:rPr>
              <w:t xml:space="preserve"> </w:t>
            </w:r>
            <w:r w:rsidR="003506F2">
              <w:rPr>
                <w:rFonts w:ascii="Calibri" w:hAnsi="Calibri" w:cs="Calibri"/>
              </w:rPr>
              <w:t>situasjonen. Gruppen har tett dialog med ON</w:t>
            </w:r>
            <w:r w:rsidR="00606CC2">
              <w:rPr>
                <w:rFonts w:ascii="Calibri" w:hAnsi="Calibri" w:cs="Calibri"/>
              </w:rPr>
              <w:t xml:space="preserve"> </w:t>
            </w:r>
            <w:r w:rsidR="003506F2">
              <w:rPr>
                <w:rFonts w:ascii="Calibri" w:hAnsi="Calibri" w:cs="Calibri"/>
              </w:rPr>
              <w:t>arbeidsgruppe</w:t>
            </w:r>
            <w:r w:rsidR="00BE5322">
              <w:rPr>
                <w:rFonts w:ascii="Calibri" w:hAnsi="Calibri" w:cs="Calibri"/>
              </w:rPr>
              <w:t xml:space="preserve">, </w:t>
            </w:r>
            <w:proofErr w:type="spellStart"/>
            <w:r w:rsidR="00BE5322">
              <w:rPr>
                <w:rFonts w:ascii="Calibri" w:hAnsi="Calibri" w:cs="Calibri"/>
              </w:rPr>
              <w:t>Havtil</w:t>
            </w:r>
            <w:proofErr w:type="spellEnd"/>
            <w:r w:rsidR="00BE5322">
              <w:rPr>
                <w:rFonts w:ascii="Calibri" w:hAnsi="Calibri" w:cs="Calibri"/>
              </w:rPr>
              <w:t xml:space="preserve"> behandler denne situasjon i tråd med </w:t>
            </w:r>
            <w:r w:rsidR="00965540">
              <w:rPr>
                <w:rFonts w:ascii="Calibri" w:hAnsi="Calibri" w:cs="Calibri"/>
              </w:rPr>
              <w:t>HSE regelverk.</w:t>
            </w:r>
          </w:p>
          <w:p w14:paraId="4BB051AD" w14:textId="77777777" w:rsidR="00FE46F3" w:rsidRDefault="00FE46F3" w:rsidP="00FE46F3">
            <w:pPr>
              <w:rPr>
                <w:rFonts w:ascii="Calibri" w:hAnsi="Calibri" w:cs="Calibri"/>
              </w:rPr>
            </w:pPr>
          </w:p>
          <w:p w14:paraId="463A3EDA" w14:textId="49D02250" w:rsidR="00FE46F3" w:rsidRDefault="00113C30" w:rsidP="00FE46F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Vedtak</w:t>
            </w:r>
            <w:r w:rsidR="00FE46F3">
              <w:rPr>
                <w:rFonts w:ascii="Calibri" w:hAnsi="Calibri" w:cs="Calibri"/>
                <w:b/>
                <w:bCs/>
              </w:rPr>
              <w:t>:</w:t>
            </w:r>
            <w:r w:rsidR="00FE46F3">
              <w:rPr>
                <w:rFonts w:ascii="Calibri" w:hAnsi="Calibri" w:cs="Calibri"/>
              </w:rPr>
              <w:t xml:space="preserve"> </w:t>
            </w:r>
            <w:r w:rsidR="004D6FBD">
              <w:rPr>
                <w:rFonts w:ascii="Calibri" w:hAnsi="Calibri" w:cs="Calibri"/>
              </w:rPr>
              <w:t>Orienteringen</w:t>
            </w:r>
            <w:r w:rsidR="00965540">
              <w:rPr>
                <w:rFonts w:ascii="Calibri" w:hAnsi="Calibri" w:cs="Calibri"/>
              </w:rPr>
              <w:t>e</w:t>
            </w:r>
            <w:r w:rsidR="004D6FBD">
              <w:rPr>
                <w:rFonts w:ascii="Calibri" w:hAnsi="Calibri" w:cs="Calibri"/>
              </w:rPr>
              <w:t xml:space="preserve"> tas til </w:t>
            </w:r>
            <w:r w:rsidR="00C52948">
              <w:rPr>
                <w:rFonts w:ascii="Calibri" w:hAnsi="Calibri" w:cs="Calibri"/>
              </w:rPr>
              <w:t>orientering</w:t>
            </w:r>
            <w:r w:rsidR="004D6FBD">
              <w:rPr>
                <w:rFonts w:ascii="Calibri" w:hAnsi="Calibri" w:cs="Calibri"/>
              </w:rPr>
              <w:t>.</w:t>
            </w:r>
            <w:r w:rsidR="00C52948">
              <w:rPr>
                <w:rFonts w:ascii="Calibri" w:hAnsi="Calibri" w:cs="Calibri"/>
              </w:rPr>
              <w:t xml:space="preserve"> NHF v/Ole tilbød seg å lage et utkast til ledergruppe SF, som ferdigstiller og sendes til </w:t>
            </w:r>
            <w:r w:rsidR="00C52948" w:rsidRPr="00C52948">
              <w:rPr>
                <w:rFonts w:ascii="Calibri" w:hAnsi="Calibri" w:cs="Calibri"/>
              </w:rPr>
              <w:t>aktørene i offshore helikopter bransjen</w:t>
            </w:r>
            <w:r w:rsidR="00C52948">
              <w:rPr>
                <w:rFonts w:ascii="Calibri" w:hAnsi="Calibri" w:cs="Calibri"/>
              </w:rPr>
              <w:t>.</w:t>
            </w:r>
          </w:p>
          <w:p w14:paraId="438A0557" w14:textId="77777777" w:rsidR="00FE46F3" w:rsidRDefault="00FE46F3" w:rsidP="00FE46F3">
            <w:pPr>
              <w:rPr>
                <w:rFonts w:ascii="Calibri" w:hAnsi="Calibri" w:cs="Calibr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BE50" w14:textId="77777777" w:rsidR="00D06462" w:rsidRPr="00D06462" w:rsidRDefault="00D06462" w:rsidP="007B6688">
            <w:pPr>
              <w:rPr>
                <w:rFonts w:ascii="Calibri" w:hAnsi="Calibri" w:cs="Calibri"/>
                <w:lang w:val="en-GB"/>
              </w:rPr>
            </w:pPr>
            <w:r w:rsidRPr="00D06462">
              <w:rPr>
                <w:rFonts w:ascii="Calibri" w:hAnsi="Calibri" w:cs="Calibri"/>
                <w:lang w:val="en-GB"/>
              </w:rPr>
              <w:lastRenderedPageBreak/>
              <w:t xml:space="preserve">Arne Gilberg, </w:t>
            </w:r>
            <w:proofErr w:type="spellStart"/>
            <w:r w:rsidRPr="00D06462">
              <w:rPr>
                <w:rFonts w:ascii="Calibri" w:hAnsi="Calibri" w:cs="Calibri"/>
                <w:lang w:val="en-GB"/>
              </w:rPr>
              <w:t>Aircontact</w:t>
            </w:r>
            <w:proofErr w:type="spellEnd"/>
            <w:r w:rsidRPr="00D06462">
              <w:rPr>
                <w:rFonts w:ascii="Calibri" w:hAnsi="Calibri" w:cs="Calibri"/>
                <w:lang w:val="en-GB"/>
              </w:rPr>
              <w:t xml:space="preserve"> Group</w:t>
            </w:r>
          </w:p>
          <w:p w14:paraId="20FBB3C6" w14:textId="114D04E3" w:rsidR="00B546E3" w:rsidRDefault="00A77692" w:rsidP="007B6688">
            <w:pPr>
              <w:rPr>
                <w:rFonts w:ascii="Calibri" w:hAnsi="Calibri" w:cs="Calibri"/>
                <w:lang w:val="en-GB"/>
              </w:rPr>
            </w:pPr>
            <w:r w:rsidRPr="00D06462">
              <w:rPr>
                <w:rFonts w:ascii="Calibri" w:hAnsi="Calibri" w:cs="Calibri"/>
                <w:lang w:val="en-GB"/>
              </w:rPr>
              <w:t xml:space="preserve">Lars G. </w:t>
            </w:r>
            <w:proofErr w:type="spellStart"/>
            <w:r w:rsidRPr="00D06462">
              <w:rPr>
                <w:rFonts w:ascii="Calibri" w:hAnsi="Calibri" w:cs="Calibri"/>
                <w:lang w:val="en-GB"/>
              </w:rPr>
              <w:t>Bjørheim</w:t>
            </w:r>
            <w:r w:rsidR="00C52948">
              <w:rPr>
                <w:rFonts w:ascii="Calibri" w:hAnsi="Calibri" w:cs="Calibri"/>
                <w:lang w:val="en-GB"/>
              </w:rPr>
              <w:t>,</w:t>
            </w:r>
            <w:r w:rsidRPr="00D06462">
              <w:rPr>
                <w:rFonts w:ascii="Calibri" w:hAnsi="Calibri" w:cs="Calibri"/>
                <w:lang w:val="en-GB"/>
              </w:rPr>
              <w:t>Havtil</w:t>
            </w:r>
            <w:proofErr w:type="spellEnd"/>
          </w:p>
          <w:p w14:paraId="5B320685" w14:textId="4AEDB7A8" w:rsidR="00C52948" w:rsidRDefault="00C52948" w:rsidP="007B668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Tom Finnesand, Bristow</w:t>
            </w:r>
          </w:p>
          <w:p w14:paraId="67856845" w14:textId="7F667B1B" w:rsidR="00C52948" w:rsidRPr="00D06462" w:rsidRDefault="00C52948" w:rsidP="007B6688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Sigmund Lockert, CHC</w:t>
            </w:r>
          </w:p>
          <w:p w14:paraId="0A41AB5F" w14:textId="77777777" w:rsidR="006D519F" w:rsidRPr="00D06462" w:rsidRDefault="006D519F" w:rsidP="007B6688">
            <w:pPr>
              <w:rPr>
                <w:rFonts w:ascii="Calibri" w:hAnsi="Calibri" w:cs="Calibri"/>
                <w:lang w:val="en-GB"/>
              </w:rPr>
            </w:pPr>
          </w:p>
          <w:p w14:paraId="14580001" w14:textId="77777777" w:rsidR="006D519F" w:rsidRPr="00D06462" w:rsidRDefault="006D519F" w:rsidP="007B6688">
            <w:pPr>
              <w:rPr>
                <w:rFonts w:ascii="Calibri" w:hAnsi="Calibri" w:cs="Calibri"/>
                <w:lang w:val="en-GB"/>
              </w:rPr>
            </w:pPr>
          </w:p>
          <w:p w14:paraId="0F04EB73" w14:textId="77777777" w:rsidR="006D519F" w:rsidRPr="00D06462" w:rsidRDefault="006D519F" w:rsidP="007B6688">
            <w:pPr>
              <w:rPr>
                <w:rFonts w:ascii="Calibri" w:hAnsi="Calibri" w:cs="Calibri"/>
                <w:lang w:val="en-GB"/>
              </w:rPr>
            </w:pPr>
          </w:p>
          <w:p w14:paraId="4AC96063" w14:textId="77777777" w:rsidR="006D519F" w:rsidRPr="00D06462" w:rsidRDefault="006D519F" w:rsidP="007B6688">
            <w:pPr>
              <w:rPr>
                <w:rFonts w:ascii="Calibri" w:hAnsi="Calibri" w:cs="Calibri"/>
                <w:lang w:val="en-GB"/>
              </w:rPr>
            </w:pPr>
          </w:p>
          <w:p w14:paraId="2A8385FD" w14:textId="77777777" w:rsidR="006D519F" w:rsidRPr="00D06462" w:rsidRDefault="006D519F" w:rsidP="007B6688">
            <w:pPr>
              <w:rPr>
                <w:rFonts w:ascii="Calibri" w:hAnsi="Calibri" w:cs="Calibri"/>
                <w:lang w:val="en-GB"/>
              </w:rPr>
            </w:pPr>
          </w:p>
          <w:p w14:paraId="12B81474" w14:textId="77777777" w:rsidR="006D519F" w:rsidRPr="00D06462" w:rsidRDefault="006D519F" w:rsidP="007B6688">
            <w:pPr>
              <w:rPr>
                <w:rFonts w:ascii="Calibri" w:hAnsi="Calibri" w:cs="Calibri"/>
                <w:lang w:val="en-GB"/>
              </w:rPr>
            </w:pPr>
          </w:p>
          <w:p w14:paraId="3AF55BF1" w14:textId="77777777" w:rsidR="006D519F" w:rsidRPr="00D06462" w:rsidRDefault="006D519F" w:rsidP="007B6688">
            <w:pPr>
              <w:rPr>
                <w:rFonts w:ascii="Calibri" w:hAnsi="Calibri" w:cs="Calibri"/>
                <w:lang w:val="en-GB"/>
              </w:rPr>
            </w:pPr>
          </w:p>
          <w:p w14:paraId="71D4F00F" w14:textId="77777777" w:rsidR="006D519F" w:rsidRPr="00D06462" w:rsidRDefault="006D519F" w:rsidP="007B6688">
            <w:pPr>
              <w:rPr>
                <w:rFonts w:ascii="Calibri" w:hAnsi="Calibri" w:cs="Calibri"/>
                <w:lang w:val="en-GB"/>
              </w:rPr>
            </w:pPr>
          </w:p>
          <w:p w14:paraId="110A628B" w14:textId="77777777" w:rsidR="006D519F" w:rsidRPr="00D06462" w:rsidRDefault="006D519F" w:rsidP="007B6688">
            <w:pPr>
              <w:rPr>
                <w:rFonts w:ascii="Calibri" w:hAnsi="Calibri" w:cs="Calibri"/>
                <w:lang w:val="en-GB"/>
              </w:rPr>
            </w:pPr>
          </w:p>
          <w:p w14:paraId="567321F9" w14:textId="77777777" w:rsidR="006D519F" w:rsidRPr="00D06462" w:rsidRDefault="006D519F" w:rsidP="007B6688">
            <w:pPr>
              <w:rPr>
                <w:rFonts w:ascii="Calibri" w:hAnsi="Calibri" w:cs="Calibri"/>
                <w:lang w:val="en-GB"/>
              </w:rPr>
            </w:pPr>
          </w:p>
          <w:p w14:paraId="19EB1F22" w14:textId="77777777" w:rsidR="006D519F" w:rsidRPr="00D06462" w:rsidRDefault="006D519F" w:rsidP="007B6688">
            <w:pPr>
              <w:rPr>
                <w:rFonts w:ascii="Calibri" w:hAnsi="Calibri" w:cs="Calibri"/>
                <w:lang w:val="en-GB"/>
              </w:rPr>
            </w:pPr>
          </w:p>
          <w:p w14:paraId="6C160E60" w14:textId="77777777" w:rsidR="006D519F" w:rsidRPr="00D06462" w:rsidRDefault="006D519F" w:rsidP="007B6688">
            <w:pPr>
              <w:rPr>
                <w:rFonts w:ascii="Calibri" w:hAnsi="Calibri" w:cs="Calibri"/>
                <w:lang w:val="en-GB"/>
              </w:rPr>
            </w:pPr>
          </w:p>
        </w:tc>
      </w:tr>
      <w:tr w:rsidR="00CC4BEF" w:rsidRPr="00CC4BEF" w14:paraId="4911952B" w14:textId="77777777" w:rsidTr="0069089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CF68010" w14:textId="77777777" w:rsidR="00CC4BEF" w:rsidRPr="00CC4BEF" w:rsidRDefault="00CC4BEF" w:rsidP="001F1938">
            <w:pPr>
              <w:rPr>
                <w:rFonts w:ascii="Calibri" w:hAnsi="Calibri" w:cs="Calibri"/>
                <w:b/>
                <w:highlight w:val="yellow"/>
              </w:rPr>
            </w:pPr>
            <w:bookmarkStart w:id="4" w:name="_Hlk160372990"/>
            <w:r w:rsidRPr="00CC4BEF">
              <w:rPr>
                <w:rFonts w:ascii="Calibri" w:hAnsi="Calibri" w:cs="Calibri"/>
                <w:b/>
                <w:highlight w:val="yellow"/>
              </w:rPr>
              <w:lastRenderedPageBreak/>
              <w:t>4/24</w:t>
            </w:r>
          </w:p>
        </w:tc>
        <w:tc>
          <w:tcPr>
            <w:tcW w:w="6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9BD1DD" w14:textId="5B640D0F" w:rsidR="00CC4BEF" w:rsidRPr="00CC4BEF" w:rsidRDefault="00937BCB" w:rsidP="001F193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Ledergruppe SF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CEBC10" w14:textId="17DC6280" w:rsidR="00CC4BEF" w:rsidRPr="00CC4BEF" w:rsidRDefault="00527F70" w:rsidP="001F193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CC4BEF" w:rsidRPr="00CC4BEF" w14:paraId="7233E0ED" w14:textId="77777777" w:rsidTr="0069089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66EA" w14:textId="77777777" w:rsidR="00CC4BEF" w:rsidRPr="00CC4BEF" w:rsidRDefault="00CC4BEF" w:rsidP="001F1938">
            <w:pPr>
              <w:rPr>
                <w:rFonts w:ascii="Calibri" w:hAnsi="Calibri" w:cs="Calibri"/>
                <w:b/>
                <w:highlight w:val="yellow"/>
              </w:rPr>
            </w:pPr>
            <w:r w:rsidRPr="00CC4BEF">
              <w:rPr>
                <w:rFonts w:ascii="Calibri" w:hAnsi="Calibri" w:cs="Calibri"/>
              </w:rPr>
              <w:br w:type="page"/>
            </w:r>
          </w:p>
        </w:tc>
        <w:tc>
          <w:tcPr>
            <w:tcW w:w="6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2921" w14:textId="77777777" w:rsidR="00834609" w:rsidRDefault="00937BCB" w:rsidP="001F193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Det har vært 2 møter i ledergruppen </w:t>
            </w:r>
            <w:r w:rsidR="00527F70">
              <w:rPr>
                <w:rFonts w:ascii="Calibri" w:hAnsi="Calibri" w:cs="Calibri"/>
              </w:rPr>
              <w:t>siden forrige møte i SF</w:t>
            </w:r>
            <w:r w:rsidR="00D42122">
              <w:rPr>
                <w:rFonts w:ascii="Calibri" w:hAnsi="Calibri" w:cs="Calibri"/>
              </w:rPr>
              <w:t xml:space="preserve">. Av </w:t>
            </w:r>
            <w:r w:rsidR="00543B23">
              <w:rPr>
                <w:rFonts w:ascii="Calibri" w:hAnsi="Calibri" w:cs="Calibri"/>
              </w:rPr>
              <w:t>spesifikke årsaker kom utkast til referat fra septembermøtet</w:t>
            </w:r>
            <w:r w:rsidR="006C1AAF">
              <w:rPr>
                <w:rFonts w:ascii="Calibri" w:hAnsi="Calibri" w:cs="Calibri"/>
              </w:rPr>
              <w:t>. LG lyktes ikke å få avholdt møte før primo januar 24</w:t>
            </w:r>
            <w:r w:rsidR="002D6C09">
              <w:rPr>
                <w:rFonts w:ascii="Calibri" w:hAnsi="Calibri" w:cs="Calibri"/>
              </w:rPr>
              <w:t>, og har i hovedsak diskutert og forberedt agen</w:t>
            </w:r>
            <w:r w:rsidR="00834609">
              <w:rPr>
                <w:rFonts w:ascii="Calibri" w:hAnsi="Calibri" w:cs="Calibri"/>
              </w:rPr>
              <w:t>da til dette møtet.</w:t>
            </w:r>
          </w:p>
          <w:p w14:paraId="11025AE7" w14:textId="1EA59E82" w:rsidR="00CC4BEF" w:rsidRPr="00CC4BEF" w:rsidRDefault="00834609" w:rsidP="001F193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Flere av sakene </w:t>
            </w:r>
            <w:proofErr w:type="spellStart"/>
            <w:r>
              <w:rPr>
                <w:rFonts w:ascii="Calibri" w:hAnsi="Calibri" w:cs="Calibri"/>
              </w:rPr>
              <w:t>mht</w:t>
            </w:r>
            <w:proofErr w:type="spellEnd"/>
            <w:r>
              <w:rPr>
                <w:rFonts w:ascii="Calibri" w:hAnsi="Calibri" w:cs="Calibri"/>
              </w:rPr>
              <w:t xml:space="preserve"> oppfølging er </w:t>
            </w:r>
            <w:r w:rsidR="00994C15">
              <w:rPr>
                <w:rFonts w:ascii="Calibri" w:hAnsi="Calibri" w:cs="Calibri"/>
              </w:rPr>
              <w:t xml:space="preserve">på </w:t>
            </w:r>
            <w:r>
              <w:rPr>
                <w:rFonts w:ascii="Calibri" w:hAnsi="Calibri" w:cs="Calibri"/>
              </w:rPr>
              <w:t>agenda</w:t>
            </w:r>
            <w:r w:rsidR="00994C15">
              <w:rPr>
                <w:rFonts w:ascii="Calibri" w:hAnsi="Calibri" w:cs="Calibri"/>
              </w:rPr>
              <w:t>, så som reservedelsproblematikk, HOFO og HSS-4 tilrådninger</w:t>
            </w:r>
            <w:r w:rsidR="003E38D1">
              <w:rPr>
                <w:rFonts w:ascii="Calibri" w:hAnsi="Calibri" w:cs="Calibri"/>
              </w:rPr>
              <w:t xml:space="preserve">. SF medlemmer kom med en oppfordring om at </w:t>
            </w:r>
            <w:r w:rsidR="00E52D68">
              <w:rPr>
                <w:rFonts w:ascii="Calibri" w:hAnsi="Calibri" w:cs="Calibri"/>
              </w:rPr>
              <w:t>på oppfølgingspunkter burde det etterspørres og avtales støtter fra SFs medlemmer.</w:t>
            </w:r>
            <w:r w:rsidR="002D6C09">
              <w:rPr>
                <w:rFonts w:ascii="Calibri" w:hAnsi="Calibri" w:cs="Calibri"/>
              </w:rPr>
              <w:t xml:space="preserve"> </w:t>
            </w:r>
          </w:p>
          <w:p w14:paraId="226613BB" w14:textId="77777777" w:rsidR="00CC4BEF" w:rsidRPr="00CC4BEF" w:rsidRDefault="00CC4BEF" w:rsidP="001F1938">
            <w:pPr>
              <w:rPr>
                <w:rFonts w:ascii="Calibri" w:hAnsi="Calibri" w:cs="Calibri"/>
              </w:rPr>
            </w:pPr>
          </w:p>
          <w:p w14:paraId="410FAF2C" w14:textId="39F29FEB" w:rsidR="00CC4BEF" w:rsidRPr="00CC4BEF" w:rsidRDefault="00CC4BEF" w:rsidP="001F1938">
            <w:pPr>
              <w:rPr>
                <w:rFonts w:ascii="Calibri" w:hAnsi="Calibri" w:cs="Calibri"/>
              </w:rPr>
            </w:pPr>
            <w:r w:rsidRPr="00CC4BEF">
              <w:rPr>
                <w:rFonts w:ascii="Calibri" w:hAnsi="Calibri" w:cs="Calibri"/>
                <w:b/>
                <w:bCs/>
              </w:rPr>
              <w:t>Vedtak:</w:t>
            </w:r>
            <w:r w:rsidRPr="00CC4BEF">
              <w:rPr>
                <w:rFonts w:ascii="Calibri" w:hAnsi="Calibri" w:cs="Calibri"/>
              </w:rPr>
              <w:t xml:space="preserve"> </w:t>
            </w:r>
            <w:r w:rsidR="00527F70" w:rsidRPr="00527F70">
              <w:rPr>
                <w:rFonts w:ascii="Calibri" w:hAnsi="Calibri" w:cs="Calibri"/>
              </w:rPr>
              <w:t>Orienteringen tas til etterretning</w:t>
            </w:r>
            <w:r w:rsidR="009C32FD">
              <w:rPr>
                <w:rFonts w:ascii="Calibri" w:hAnsi="Calibri" w:cs="Calibri"/>
              </w:rPr>
              <w:t xml:space="preserve"> og SF oppfordrer LG om å bruke SFs medlemmer til støtte </w:t>
            </w:r>
            <w:r w:rsidR="00497D49">
              <w:rPr>
                <w:rFonts w:ascii="Calibri" w:hAnsi="Calibri" w:cs="Calibri"/>
              </w:rPr>
              <w:t xml:space="preserve">på oppfølgingspunkter slik at arbeidsbelastning om mulig kan reduseres </w:t>
            </w:r>
            <w:r w:rsidR="00D42122">
              <w:rPr>
                <w:rFonts w:ascii="Calibri" w:hAnsi="Calibri" w:cs="Calibri"/>
              </w:rPr>
              <w:t>for enkeltpersoner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F458" w14:textId="77777777" w:rsidR="00CC4BEF" w:rsidRPr="00CC4BEF" w:rsidRDefault="00CC4BEF" w:rsidP="001F1938">
            <w:pPr>
              <w:rPr>
                <w:rFonts w:ascii="Calibri" w:hAnsi="Calibri" w:cs="Calibri"/>
              </w:rPr>
            </w:pPr>
          </w:p>
          <w:p w14:paraId="7D121D98" w14:textId="7AFFD6A1" w:rsidR="00CC4BEF" w:rsidRPr="00CC4BEF" w:rsidRDefault="00527F70" w:rsidP="001F193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Leder</w:t>
            </w:r>
          </w:p>
          <w:p w14:paraId="3B063F1D" w14:textId="77777777" w:rsidR="00CC4BEF" w:rsidRPr="00CC4BEF" w:rsidRDefault="00CC4BEF" w:rsidP="001F1938">
            <w:pPr>
              <w:rPr>
                <w:rFonts w:ascii="Calibri" w:hAnsi="Calibri" w:cs="Calibri"/>
              </w:rPr>
            </w:pPr>
          </w:p>
          <w:p w14:paraId="79B00EC7" w14:textId="77777777" w:rsidR="00CC4BEF" w:rsidRPr="00CC4BEF" w:rsidRDefault="00CC4BEF" w:rsidP="001F1938">
            <w:pPr>
              <w:rPr>
                <w:rFonts w:ascii="Calibri" w:hAnsi="Calibri" w:cs="Calibri"/>
              </w:rPr>
            </w:pPr>
            <w:r w:rsidRPr="00CC4BEF">
              <w:rPr>
                <w:rFonts w:ascii="Calibri" w:hAnsi="Calibri" w:cs="Calibri"/>
              </w:rPr>
              <w:t xml:space="preserve"> </w:t>
            </w:r>
          </w:p>
        </w:tc>
      </w:tr>
      <w:tr w:rsidR="00B546E3" w:rsidRPr="00A55A9B" w14:paraId="67AE3A05" w14:textId="77777777" w:rsidTr="0069089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234486" w14:textId="713F2192" w:rsidR="00B546E3" w:rsidRDefault="002C6C87" w:rsidP="007B6688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t>5</w:t>
            </w:r>
            <w:r w:rsidR="00F77575">
              <w:rPr>
                <w:rFonts w:ascii="Calibri" w:hAnsi="Calibri" w:cs="Calibri"/>
                <w:b/>
                <w:highlight w:val="yellow"/>
              </w:rPr>
              <w:t>/24</w:t>
            </w:r>
          </w:p>
        </w:tc>
        <w:tc>
          <w:tcPr>
            <w:tcW w:w="6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08A990" w14:textId="77777777" w:rsidR="00B546E3" w:rsidRDefault="00B546E3" w:rsidP="007B668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EASA R.COM (fast agendapunkt)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DCDD5" w14:textId="43DCE5F6" w:rsidR="00B546E3" w:rsidRDefault="00527F70" w:rsidP="007B6688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B546E3" w:rsidRPr="00A55A9B" w14:paraId="24AD45CF" w14:textId="77777777" w:rsidTr="0069089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C343" w14:textId="77777777" w:rsidR="00B546E3" w:rsidRDefault="00A8505D" w:rsidP="007B6688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</w:rPr>
              <w:br w:type="page"/>
            </w:r>
          </w:p>
        </w:tc>
        <w:tc>
          <w:tcPr>
            <w:tcW w:w="6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8C7D" w14:textId="6230099B" w:rsidR="00552E12" w:rsidRDefault="00EC727D" w:rsidP="007B78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Det er </w:t>
            </w:r>
            <w:r w:rsidR="004D62AF">
              <w:rPr>
                <w:rFonts w:ascii="Calibri" w:hAnsi="Calibri" w:cs="Calibri"/>
              </w:rPr>
              <w:t xml:space="preserve">nå etablert en </w:t>
            </w:r>
            <w:r w:rsidR="00CA6091">
              <w:rPr>
                <w:rFonts w:ascii="Calibri" w:hAnsi="Calibri" w:cs="Calibri"/>
              </w:rPr>
              <w:t>ny struktur</w:t>
            </w:r>
            <w:r w:rsidR="00651661">
              <w:rPr>
                <w:rFonts w:ascii="Calibri" w:hAnsi="Calibri" w:cs="Calibri"/>
              </w:rPr>
              <w:t xml:space="preserve"> og </w:t>
            </w:r>
            <w:r w:rsidR="00E75CB2">
              <w:rPr>
                <w:rFonts w:ascii="Calibri" w:hAnsi="Calibri" w:cs="Calibri"/>
              </w:rPr>
              <w:t>R.COM er formelt opphørt.</w:t>
            </w:r>
            <w:r w:rsidR="00CA6091">
              <w:rPr>
                <w:rFonts w:ascii="Calibri" w:hAnsi="Calibri" w:cs="Calibri"/>
              </w:rPr>
              <w:t xml:space="preserve"> </w:t>
            </w:r>
            <w:r w:rsidR="007B78FC">
              <w:rPr>
                <w:rFonts w:ascii="Calibri" w:hAnsi="Calibri" w:cs="Calibri"/>
              </w:rPr>
              <w:t xml:space="preserve">Rune Sætre, LT er representert i </w:t>
            </w:r>
            <w:r w:rsidR="00C15944">
              <w:rPr>
                <w:rFonts w:ascii="Calibri" w:hAnsi="Calibri" w:cs="Calibri"/>
              </w:rPr>
              <w:t>ny gruppe hos EASA.</w:t>
            </w:r>
          </w:p>
          <w:p w14:paraId="1CD45B2E" w14:textId="0B13A76A" w:rsidR="00C15944" w:rsidRDefault="00C15944" w:rsidP="007B78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Når det er </w:t>
            </w:r>
            <w:r w:rsidR="00DC7C21">
              <w:rPr>
                <w:rFonts w:ascii="Calibri" w:hAnsi="Calibri" w:cs="Calibri"/>
              </w:rPr>
              <w:t>oppdateringer vil SF bli oppdatert, men det foreslås at R.COM tas ut som fast agendapunkt på SF-møter</w:t>
            </w:r>
            <w:r w:rsidR="00963283">
              <w:rPr>
                <w:rFonts w:ascii="Calibri" w:hAnsi="Calibri" w:cs="Calibri"/>
              </w:rPr>
              <w:t>.</w:t>
            </w:r>
          </w:p>
          <w:p w14:paraId="64F29310" w14:textId="77777777" w:rsidR="002016FB" w:rsidRDefault="002016FB" w:rsidP="00D354D9">
            <w:pPr>
              <w:rPr>
                <w:rFonts w:ascii="Calibri" w:hAnsi="Calibri" w:cs="Calibri"/>
              </w:rPr>
            </w:pPr>
          </w:p>
          <w:p w14:paraId="4900BC61" w14:textId="6E485EEB" w:rsidR="002016FB" w:rsidRDefault="00113C30" w:rsidP="00D354D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Vedtak</w:t>
            </w:r>
            <w:r w:rsidR="002016FB">
              <w:rPr>
                <w:rFonts w:ascii="Calibri" w:hAnsi="Calibri" w:cs="Calibri"/>
                <w:b/>
                <w:bCs/>
              </w:rPr>
              <w:t>:</w:t>
            </w:r>
            <w:r w:rsidR="0046038D">
              <w:rPr>
                <w:rFonts w:ascii="Calibri" w:hAnsi="Calibri" w:cs="Calibri"/>
              </w:rPr>
              <w:t xml:space="preserve"> </w:t>
            </w:r>
            <w:r w:rsidR="00963283">
              <w:rPr>
                <w:rFonts w:ascii="Calibri" w:hAnsi="Calibri" w:cs="Calibri"/>
              </w:rPr>
              <w:t xml:space="preserve">R.COM har opphørt og ny struktur er etablert i EASA. Agendapunkt </w:t>
            </w:r>
            <w:r w:rsidR="00060636">
              <w:rPr>
                <w:rFonts w:ascii="Calibri" w:hAnsi="Calibri" w:cs="Calibri"/>
              </w:rPr>
              <w:t>utgår som fast agendapunkt i SF møter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A54A" w14:textId="77777777" w:rsidR="00B546E3" w:rsidRDefault="00C96A7D" w:rsidP="007B668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Ørnulf Lien,</w:t>
            </w:r>
          </w:p>
          <w:p w14:paraId="317ACFAA" w14:textId="77777777" w:rsidR="00C96A7D" w:rsidRDefault="00C96A7D" w:rsidP="007B668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LT</w:t>
            </w:r>
          </w:p>
          <w:p w14:paraId="6A8FAB58" w14:textId="1A4B3F64" w:rsidR="006C5F7B" w:rsidRDefault="0018683C" w:rsidP="007B668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bookmarkEnd w:id="4"/>
      <w:tr w:rsidR="007C629E" w:rsidRPr="00A55A9B" w14:paraId="2BA37C7F" w14:textId="77777777" w:rsidTr="009062EF">
        <w:trPr>
          <w:trHeight w:val="219"/>
        </w:trPr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65BCCD3" w14:textId="3727D5E4" w:rsidR="007C629E" w:rsidRDefault="00E52D68" w:rsidP="007C629E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lastRenderedPageBreak/>
              <w:t>6/24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ACD7E17" w14:textId="77777777" w:rsidR="007C629E" w:rsidRDefault="007C629E" w:rsidP="007C629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Ulykker &amp; hendelser (fast agendapunkt)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6AFE1E" w14:textId="4D80A651" w:rsidR="007C629E" w:rsidRDefault="007C629E" w:rsidP="007C629E">
            <w:pPr>
              <w:rPr>
                <w:rFonts w:ascii="Calibri" w:hAnsi="Calibri" w:cs="Calibri"/>
                <w:b/>
              </w:rPr>
            </w:pPr>
          </w:p>
        </w:tc>
      </w:tr>
      <w:tr w:rsidR="007C629E" w:rsidRPr="00A55A9B" w14:paraId="6F9FA60B" w14:textId="77777777" w:rsidTr="00A77692">
        <w:trPr>
          <w:trHeight w:val="1266"/>
        </w:trPr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E56F" w14:textId="77777777" w:rsidR="007C629E" w:rsidRDefault="007C629E" w:rsidP="007C629E">
            <w:pPr>
              <w:rPr>
                <w:rFonts w:ascii="Calibri" w:hAnsi="Calibri" w:cs="Calibri"/>
                <w:b/>
                <w:sz w:val="20"/>
                <w:highlight w:val="yellow"/>
              </w:rPr>
            </w:pP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B03D" w14:textId="77777777" w:rsidR="007C629E" w:rsidRDefault="007C629E" w:rsidP="007C629E">
            <w:pPr>
              <w:rPr>
                <w:rFonts w:ascii="Calibri" w:hAnsi="Calibri" w:cs="Calibri"/>
              </w:rPr>
            </w:pPr>
          </w:p>
          <w:p w14:paraId="3D6ACF34" w14:textId="734BF47F" w:rsidR="00BA763A" w:rsidRPr="00BA763A" w:rsidRDefault="00BA763A" w:rsidP="00BA763A">
            <w:pPr>
              <w:rPr>
                <w:rFonts w:ascii="Calibri" w:hAnsi="Calibri" w:cs="Calibri"/>
              </w:rPr>
            </w:pPr>
            <w:r w:rsidRPr="00BA763A">
              <w:rPr>
                <w:rFonts w:ascii="Calibri" w:hAnsi="Calibri" w:cs="Calibri"/>
              </w:rPr>
              <w:t xml:space="preserve">Luftfartstilsynet </w:t>
            </w:r>
            <w:r w:rsidR="00E010F1">
              <w:rPr>
                <w:rFonts w:ascii="Calibri" w:hAnsi="Calibri" w:cs="Calibri"/>
              </w:rPr>
              <w:t xml:space="preserve">la </w:t>
            </w:r>
            <w:r w:rsidRPr="00BA763A">
              <w:rPr>
                <w:rFonts w:ascii="Calibri" w:hAnsi="Calibri" w:cs="Calibri"/>
              </w:rPr>
              <w:t xml:space="preserve">fram statistikk over ulykker og hendelser, </w:t>
            </w:r>
            <w:r w:rsidR="00413B71">
              <w:rPr>
                <w:rFonts w:ascii="Calibri" w:hAnsi="Calibri" w:cs="Calibri"/>
              </w:rPr>
              <w:t>siste år</w:t>
            </w:r>
            <w:r w:rsidR="00472399">
              <w:rPr>
                <w:rFonts w:ascii="Calibri" w:hAnsi="Calibri" w:cs="Calibri"/>
              </w:rPr>
              <w:t>. Det har aldri</w:t>
            </w:r>
            <w:r w:rsidR="00CA2329">
              <w:rPr>
                <w:rFonts w:ascii="Calibri" w:hAnsi="Calibri" w:cs="Calibri"/>
              </w:rPr>
              <w:t xml:space="preserve"> vært mottatt høyere antall rapporter, med over 11</w:t>
            </w:r>
            <w:r w:rsidR="000F6243">
              <w:rPr>
                <w:rFonts w:ascii="Calibri" w:hAnsi="Calibri" w:cs="Calibri"/>
              </w:rPr>
              <w:t xml:space="preserve">.000 totalt for året. I forhold til </w:t>
            </w:r>
            <w:r w:rsidRPr="00BA763A">
              <w:rPr>
                <w:rFonts w:ascii="Calibri" w:hAnsi="Calibri" w:cs="Calibri"/>
              </w:rPr>
              <w:t xml:space="preserve">offshore </w:t>
            </w:r>
            <w:r w:rsidR="008F7AF2">
              <w:rPr>
                <w:rFonts w:ascii="Calibri" w:hAnsi="Calibri" w:cs="Calibri"/>
              </w:rPr>
              <w:t>s</w:t>
            </w:r>
            <w:r w:rsidRPr="00BA763A">
              <w:rPr>
                <w:rFonts w:ascii="Calibri" w:hAnsi="Calibri" w:cs="Calibri"/>
              </w:rPr>
              <w:t xml:space="preserve">egmentet </w:t>
            </w:r>
            <w:r w:rsidR="008F7AF2">
              <w:rPr>
                <w:rFonts w:ascii="Calibri" w:hAnsi="Calibri" w:cs="Calibri"/>
              </w:rPr>
              <w:t xml:space="preserve">er det registrert en nedgang i antall rapporter sammenliknet med tidligere </w:t>
            </w:r>
            <w:r w:rsidR="006E3CA1">
              <w:rPr>
                <w:rFonts w:ascii="Calibri" w:hAnsi="Calibri" w:cs="Calibri"/>
              </w:rPr>
              <w:t>år</w:t>
            </w:r>
            <w:r w:rsidR="00E010F1">
              <w:rPr>
                <w:rFonts w:ascii="Calibri" w:hAnsi="Calibri" w:cs="Calibri"/>
              </w:rPr>
              <w:t>, og det ble reist spørs</w:t>
            </w:r>
            <w:r w:rsidR="00D71131">
              <w:rPr>
                <w:rFonts w:ascii="Calibri" w:hAnsi="Calibri" w:cs="Calibri"/>
              </w:rPr>
              <w:t>mål om årsak til dette.</w:t>
            </w:r>
          </w:p>
          <w:p w14:paraId="52EED0A0" w14:textId="24B412AC" w:rsidR="007C629E" w:rsidRDefault="00BA763A" w:rsidP="00BA763A">
            <w:pPr>
              <w:rPr>
                <w:rFonts w:ascii="Calibri" w:hAnsi="Calibri" w:cs="Calibri"/>
              </w:rPr>
            </w:pPr>
            <w:r w:rsidRPr="00BA763A">
              <w:rPr>
                <w:rFonts w:ascii="Calibri" w:hAnsi="Calibri" w:cs="Calibri"/>
              </w:rPr>
              <w:t xml:space="preserve">Det ble </w:t>
            </w:r>
            <w:r w:rsidR="00F24914">
              <w:rPr>
                <w:rFonts w:ascii="Calibri" w:hAnsi="Calibri" w:cs="Calibri"/>
              </w:rPr>
              <w:t xml:space="preserve">selskapene nevnt at </w:t>
            </w:r>
            <w:r w:rsidR="008423BB">
              <w:rPr>
                <w:rFonts w:ascii="Calibri" w:hAnsi="Calibri" w:cs="Calibri"/>
              </w:rPr>
              <w:t>dette kan skyldes underrapportering</w:t>
            </w:r>
            <w:r w:rsidR="000B1E7C">
              <w:rPr>
                <w:rFonts w:ascii="Calibri" w:hAnsi="Calibri" w:cs="Calibri"/>
              </w:rPr>
              <w:t>, da rapporteringsportal har blitt mere kompleks og at noen kvier seg for å rapportere</w:t>
            </w:r>
            <w:r w:rsidR="00A63B29">
              <w:rPr>
                <w:rFonts w:ascii="Calibri" w:hAnsi="Calibri" w:cs="Calibri"/>
              </w:rPr>
              <w:t xml:space="preserve">. Det er viktig at dette følges opp internt i selskapene, og </w:t>
            </w:r>
            <w:r w:rsidR="007A0365">
              <w:rPr>
                <w:rFonts w:ascii="Calibri" w:hAnsi="Calibri" w:cs="Calibri"/>
              </w:rPr>
              <w:t xml:space="preserve">Luftfartstilsynet </w:t>
            </w:r>
            <w:r w:rsidR="0015070A">
              <w:rPr>
                <w:rFonts w:ascii="Calibri" w:hAnsi="Calibri" w:cs="Calibri"/>
              </w:rPr>
              <w:t>kan bistå med veiled</w:t>
            </w:r>
            <w:r w:rsidR="00F57190">
              <w:rPr>
                <w:rFonts w:ascii="Calibri" w:hAnsi="Calibri" w:cs="Calibri"/>
              </w:rPr>
              <w:t>n</w:t>
            </w:r>
            <w:r w:rsidR="0015070A">
              <w:rPr>
                <w:rFonts w:ascii="Calibri" w:hAnsi="Calibri" w:cs="Calibri"/>
              </w:rPr>
              <w:t xml:space="preserve">ing </w:t>
            </w:r>
            <w:r w:rsidR="006D4FA1">
              <w:rPr>
                <w:rFonts w:ascii="Calibri" w:hAnsi="Calibri" w:cs="Calibri"/>
              </w:rPr>
              <w:t>ved behov.</w:t>
            </w:r>
          </w:p>
          <w:p w14:paraId="436C95C1" w14:textId="77777777" w:rsidR="00F157B9" w:rsidRDefault="00F157B9" w:rsidP="00BA763A">
            <w:pPr>
              <w:rPr>
                <w:rFonts w:ascii="Calibri" w:hAnsi="Calibri" w:cs="Calibri"/>
              </w:rPr>
            </w:pPr>
          </w:p>
          <w:p w14:paraId="73BB1AD7" w14:textId="13CD079C" w:rsidR="00F157B9" w:rsidRDefault="00F157B9" w:rsidP="00BA763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SHK informert om aktuelle saker/undersøkelser. </w:t>
            </w:r>
            <w:r w:rsidR="00E750DB">
              <w:rPr>
                <w:rFonts w:ascii="Calibri" w:hAnsi="Calibri" w:cs="Calibri"/>
              </w:rPr>
              <w:t xml:space="preserve">Rapport på </w:t>
            </w:r>
          </w:p>
          <w:p w14:paraId="23C96AE1" w14:textId="013AACB3" w:rsidR="009044FE" w:rsidRDefault="00CE5F95" w:rsidP="007C62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Maersk </w:t>
            </w:r>
            <w:proofErr w:type="spellStart"/>
            <w:r>
              <w:rPr>
                <w:rFonts w:ascii="Calibri" w:hAnsi="Calibri" w:cs="Calibri"/>
              </w:rPr>
              <w:t>Invincible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r w:rsidR="00D41728">
              <w:rPr>
                <w:rFonts w:ascii="Calibri" w:hAnsi="Calibri" w:cs="Calibri"/>
              </w:rPr>
              <w:t xml:space="preserve">(LN-ONT) </w:t>
            </w:r>
            <w:r>
              <w:rPr>
                <w:rFonts w:ascii="Calibri" w:hAnsi="Calibri" w:cs="Calibri"/>
              </w:rPr>
              <w:t xml:space="preserve">er </w:t>
            </w:r>
            <w:r w:rsidR="00F94B96">
              <w:rPr>
                <w:rFonts w:ascii="Calibri" w:hAnsi="Calibri" w:cs="Calibri"/>
              </w:rPr>
              <w:t>straks klar for publisering. Saken har tatt lang ti</w:t>
            </w:r>
            <w:r w:rsidR="00A322D9">
              <w:rPr>
                <w:rFonts w:ascii="Calibri" w:hAnsi="Calibri" w:cs="Calibri"/>
              </w:rPr>
              <w:t>d, blant annet med årsak i at SHK er avhengig av eksterne</w:t>
            </w:r>
            <w:r w:rsidR="000B6258">
              <w:rPr>
                <w:rFonts w:ascii="Calibri" w:hAnsi="Calibri" w:cs="Calibri"/>
              </w:rPr>
              <w:t xml:space="preserve">. </w:t>
            </w:r>
          </w:p>
          <w:p w14:paraId="6EAE9DC5" w14:textId="77777777" w:rsidR="00224D6A" w:rsidRDefault="00000D54" w:rsidP="007C62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Pågående sak</w:t>
            </w:r>
            <w:r w:rsidR="00224D6A">
              <w:rPr>
                <w:rFonts w:ascii="Calibri" w:hAnsi="Calibri" w:cs="Calibri"/>
              </w:rPr>
              <w:t>er:</w:t>
            </w:r>
          </w:p>
          <w:p w14:paraId="129094E6" w14:textId="798D5D4C" w:rsidR="000B6258" w:rsidRDefault="00224D6A" w:rsidP="007C62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LN</w:t>
            </w:r>
            <w:r w:rsidR="00000D54">
              <w:rPr>
                <w:rFonts w:ascii="Calibri" w:hAnsi="Calibri" w:cs="Calibri"/>
              </w:rPr>
              <w:t>-OMI, gjelder brannvarsling</w:t>
            </w:r>
          </w:p>
          <w:p w14:paraId="40A08D7C" w14:textId="1B4B83BF" w:rsidR="00224D6A" w:rsidRDefault="00F2053E" w:rsidP="007C62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Forsvarets Bell 412, Notodden</w:t>
            </w:r>
          </w:p>
          <w:p w14:paraId="3BDBBA5B" w14:textId="60FD8D42" w:rsidR="00C650DD" w:rsidRDefault="00C650DD" w:rsidP="007C62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LN-ONQ, SHK vil ikke se på denne</w:t>
            </w:r>
            <w:r w:rsidR="00D85894">
              <w:rPr>
                <w:rFonts w:ascii="Calibri" w:hAnsi="Calibri" w:cs="Calibri"/>
              </w:rPr>
              <w:t>.</w:t>
            </w:r>
          </w:p>
          <w:p w14:paraId="5E9536FE" w14:textId="77777777" w:rsidR="00D85894" w:rsidRDefault="00D85894" w:rsidP="007C629E">
            <w:pPr>
              <w:rPr>
                <w:rFonts w:ascii="Calibri" w:hAnsi="Calibri" w:cs="Calibri"/>
              </w:rPr>
            </w:pPr>
          </w:p>
          <w:p w14:paraId="425A064F" w14:textId="0314A67B" w:rsidR="00D85894" w:rsidRDefault="00D85894" w:rsidP="007C62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 forbindelse med LN-ONQ var det diskusjon om </w:t>
            </w:r>
            <w:r w:rsidR="00744934">
              <w:rPr>
                <w:rFonts w:ascii="Calibri" w:hAnsi="Calibri" w:cs="Calibri"/>
              </w:rPr>
              <w:t>viktigheten av at alvorlighetsgrad fanges opp i rapport</w:t>
            </w:r>
            <w:r w:rsidR="00116961">
              <w:rPr>
                <w:rFonts w:ascii="Calibri" w:hAnsi="Calibri" w:cs="Calibri"/>
              </w:rPr>
              <w:t xml:space="preserve">, slik at dersom det klassifiseres som alvorlig hendelse så får også SHK rapporten </w:t>
            </w:r>
            <w:r w:rsidR="00394BD4">
              <w:rPr>
                <w:rFonts w:ascii="Calibri" w:hAnsi="Calibri" w:cs="Calibri"/>
              </w:rPr>
              <w:t>direkte. I noen tilfeller oversender LT rapporter til SHK for vurdering</w:t>
            </w:r>
            <w:r w:rsidR="00663385">
              <w:rPr>
                <w:rFonts w:ascii="Calibri" w:hAnsi="Calibri" w:cs="Calibri"/>
              </w:rPr>
              <w:t>. SHK avklarer nærmere klassifisering. I tilfellet med LN</w:t>
            </w:r>
            <w:r w:rsidR="00F73E3C">
              <w:rPr>
                <w:rFonts w:ascii="Calibri" w:hAnsi="Calibri" w:cs="Calibri"/>
              </w:rPr>
              <w:t>-</w:t>
            </w:r>
            <w:r w:rsidR="00663385">
              <w:rPr>
                <w:rFonts w:ascii="Calibri" w:hAnsi="Calibri" w:cs="Calibri"/>
              </w:rPr>
              <w:t>ON</w:t>
            </w:r>
            <w:r w:rsidR="00F73E3C">
              <w:rPr>
                <w:rFonts w:ascii="Calibri" w:hAnsi="Calibri" w:cs="Calibri"/>
              </w:rPr>
              <w:t xml:space="preserve">Q fremkom det i ettertid nærmere informasjon som </w:t>
            </w:r>
            <w:r w:rsidR="001A7892">
              <w:rPr>
                <w:rFonts w:ascii="Calibri" w:hAnsi="Calibri" w:cs="Calibri"/>
              </w:rPr>
              <w:t>normalt skulle tilsi annen klassifisering.</w:t>
            </w:r>
          </w:p>
          <w:p w14:paraId="59A14162" w14:textId="77777777" w:rsidR="00C2754D" w:rsidRDefault="00C2754D" w:rsidP="007C629E">
            <w:pPr>
              <w:rPr>
                <w:rFonts w:ascii="Calibri" w:hAnsi="Calibri" w:cs="Calibri"/>
              </w:rPr>
            </w:pPr>
          </w:p>
          <w:p w14:paraId="36694B7B" w14:textId="0F3CB8F1" w:rsidR="00F74DC6" w:rsidRDefault="00594AFA" w:rsidP="007C62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CHC informerte om en nylig hendelse på flygning </w:t>
            </w:r>
            <w:r w:rsidR="0084148A">
              <w:rPr>
                <w:rFonts w:ascii="Calibri" w:hAnsi="Calibri" w:cs="Calibri"/>
              </w:rPr>
              <w:t>Draugen – Kristiansund.</w:t>
            </w:r>
            <w:r>
              <w:rPr>
                <w:rFonts w:ascii="Calibri" w:hAnsi="Calibri" w:cs="Calibri"/>
              </w:rPr>
              <w:t xml:space="preserve"> </w:t>
            </w:r>
          </w:p>
          <w:p w14:paraId="77A2DC7C" w14:textId="7D695353" w:rsidR="00C2754D" w:rsidRDefault="00C2754D" w:rsidP="007C62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SFs medlemmer oppfordret </w:t>
            </w:r>
            <w:r w:rsidR="004E2A2A">
              <w:rPr>
                <w:rFonts w:ascii="Calibri" w:hAnsi="Calibri" w:cs="Calibri"/>
              </w:rPr>
              <w:t>for øvrig til utstrakt deling av informasjon</w:t>
            </w:r>
            <w:r w:rsidR="006A6E85">
              <w:rPr>
                <w:rFonts w:ascii="Calibri" w:hAnsi="Calibri" w:cs="Calibri"/>
              </w:rPr>
              <w:t>, spesielt i teknisk miljø</w:t>
            </w:r>
            <w:r w:rsidR="00BD10A1">
              <w:rPr>
                <w:rFonts w:ascii="Calibri" w:hAnsi="Calibri" w:cs="Calibri"/>
              </w:rPr>
              <w:t xml:space="preserve">. Forslag om at Infoshare </w:t>
            </w:r>
            <w:r w:rsidR="00581909">
              <w:rPr>
                <w:rFonts w:ascii="Calibri" w:hAnsi="Calibri" w:cs="Calibri"/>
              </w:rPr>
              <w:t xml:space="preserve">i </w:t>
            </w:r>
            <w:proofErr w:type="spellStart"/>
            <w:r w:rsidR="00581909">
              <w:rPr>
                <w:rFonts w:ascii="Calibri" w:hAnsi="Calibri" w:cs="Calibri"/>
              </w:rPr>
              <w:t>Helioffshore</w:t>
            </w:r>
            <w:proofErr w:type="spellEnd"/>
            <w:r w:rsidR="00581909">
              <w:rPr>
                <w:rFonts w:ascii="Calibri" w:hAnsi="Calibri" w:cs="Calibri"/>
              </w:rPr>
              <w:t xml:space="preserve"> benyttes, for best mulig deling av relevant informasjon. SF tar også </w:t>
            </w:r>
            <w:r w:rsidR="00201331">
              <w:rPr>
                <w:rFonts w:ascii="Calibri" w:hAnsi="Calibri" w:cs="Calibri"/>
              </w:rPr>
              <w:t xml:space="preserve">med denne oppfordringen i </w:t>
            </w:r>
            <w:r w:rsidR="00064804">
              <w:rPr>
                <w:rFonts w:ascii="Calibri" w:hAnsi="Calibri" w:cs="Calibri"/>
              </w:rPr>
              <w:t xml:space="preserve">kommunikasjon som sendes ut </w:t>
            </w:r>
            <w:proofErr w:type="spellStart"/>
            <w:r w:rsidR="00064804">
              <w:rPr>
                <w:rFonts w:ascii="Calibri" w:hAnsi="Calibri" w:cs="Calibri"/>
              </w:rPr>
              <w:t>ifm</w:t>
            </w:r>
            <w:proofErr w:type="spellEnd"/>
            <w:r w:rsidR="00064804">
              <w:rPr>
                <w:rFonts w:ascii="Calibri" w:hAnsi="Calibri" w:cs="Calibri"/>
              </w:rPr>
              <w:t xml:space="preserve"> </w:t>
            </w:r>
            <w:r w:rsidR="00F74DC6">
              <w:rPr>
                <w:rFonts w:ascii="Calibri" w:hAnsi="Calibri" w:cs="Calibri"/>
              </w:rPr>
              <w:t>forsyningssituasjonen</w:t>
            </w:r>
            <w:r w:rsidR="00723109">
              <w:rPr>
                <w:rFonts w:ascii="Calibri" w:hAnsi="Calibri" w:cs="Calibri"/>
              </w:rPr>
              <w:t xml:space="preserve"> </w:t>
            </w:r>
            <w:r w:rsidR="00F74DC6">
              <w:rPr>
                <w:rFonts w:ascii="Calibri" w:hAnsi="Calibri" w:cs="Calibri"/>
              </w:rPr>
              <w:t>S92.</w:t>
            </w:r>
          </w:p>
          <w:p w14:paraId="0B71BC0E" w14:textId="77777777" w:rsidR="0027184E" w:rsidRDefault="0027184E" w:rsidP="007C629E">
            <w:pPr>
              <w:rPr>
                <w:rFonts w:ascii="Calibri" w:hAnsi="Calibri" w:cs="Calibri"/>
              </w:rPr>
            </w:pPr>
          </w:p>
          <w:p w14:paraId="3C3CCA72" w14:textId="363A0A85" w:rsidR="006F7D4B" w:rsidRDefault="00113C30" w:rsidP="006F7D4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Vedtak</w:t>
            </w:r>
            <w:r w:rsidR="002023CB">
              <w:rPr>
                <w:rFonts w:ascii="Calibri" w:hAnsi="Calibri" w:cs="Calibri"/>
                <w:b/>
                <w:bCs/>
              </w:rPr>
              <w:t>:</w:t>
            </w:r>
            <w:r w:rsidR="002023CB">
              <w:rPr>
                <w:rFonts w:ascii="Calibri" w:hAnsi="Calibri" w:cs="Calibri"/>
              </w:rPr>
              <w:t xml:space="preserve"> </w:t>
            </w:r>
          </w:p>
          <w:p w14:paraId="550C8175" w14:textId="219118DA" w:rsidR="00A3576F" w:rsidRDefault="00440401" w:rsidP="0044040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Informasjon tas til orientering. </w:t>
            </w:r>
            <w:r w:rsidR="008D2FCE" w:rsidRPr="00440401">
              <w:rPr>
                <w:rFonts w:ascii="Calibri" w:hAnsi="Calibri" w:cs="Calibri"/>
              </w:rPr>
              <w:t>SF o</w:t>
            </w:r>
            <w:r w:rsidR="006F7D4B" w:rsidRPr="00440401">
              <w:rPr>
                <w:rFonts w:ascii="Calibri" w:hAnsi="Calibri" w:cs="Calibri"/>
              </w:rPr>
              <w:t>ppfordre</w:t>
            </w:r>
            <w:r w:rsidR="008D2FCE" w:rsidRPr="00440401">
              <w:rPr>
                <w:rFonts w:ascii="Calibri" w:hAnsi="Calibri" w:cs="Calibri"/>
              </w:rPr>
              <w:t>r til bedre</w:t>
            </w:r>
            <w:r w:rsidR="006F7D4B" w:rsidRPr="00440401">
              <w:rPr>
                <w:rFonts w:ascii="Calibri" w:hAnsi="Calibri" w:cs="Calibri"/>
              </w:rPr>
              <w:t xml:space="preserve"> </w:t>
            </w:r>
            <w:r w:rsidR="006F7D4B" w:rsidRPr="00440401">
              <w:rPr>
                <w:rFonts w:ascii="Calibri" w:hAnsi="Calibri" w:cs="Calibri"/>
              </w:rPr>
              <w:lastRenderedPageBreak/>
              <w:t xml:space="preserve">rapportering på tvers av fagområdene </w:t>
            </w:r>
            <w:r w:rsidR="00655C4B" w:rsidRPr="00440401">
              <w:rPr>
                <w:rFonts w:ascii="Calibri" w:hAnsi="Calibri" w:cs="Calibri"/>
              </w:rPr>
              <w:t xml:space="preserve">teknisk/operativt i </w:t>
            </w:r>
            <w:r w:rsidR="00A3576F" w:rsidRPr="00440401">
              <w:rPr>
                <w:rFonts w:ascii="Calibri" w:hAnsi="Calibri" w:cs="Calibri"/>
              </w:rPr>
              <w:t>selskapene</w:t>
            </w:r>
            <w:r>
              <w:rPr>
                <w:rFonts w:ascii="Calibri" w:hAnsi="Calibri" w:cs="Calibri"/>
              </w:rPr>
              <w:t xml:space="preserve">, og oppfordring tas med i </w:t>
            </w:r>
            <w:r w:rsidR="0036545F">
              <w:rPr>
                <w:rFonts w:ascii="Calibri" w:hAnsi="Calibri" w:cs="Calibri"/>
              </w:rPr>
              <w:t>informasjon som oversendes til SFs medlemmer.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4D0E" w14:textId="77777777" w:rsidR="007C629E" w:rsidRDefault="007C629E" w:rsidP="007C629E">
            <w:pPr>
              <w:rPr>
                <w:rFonts w:ascii="Calibri" w:hAnsi="Calibri" w:cs="Calibri"/>
              </w:rPr>
            </w:pPr>
          </w:p>
          <w:p w14:paraId="5D71632E" w14:textId="37F6AB57" w:rsidR="00413B71" w:rsidRDefault="00413B71" w:rsidP="007C62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Leder, SF</w:t>
            </w:r>
          </w:p>
          <w:p w14:paraId="2FBFE422" w14:textId="19575AC7" w:rsidR="009C410E" w:rsidRDefault="009A79FA" w:rsidP="00A776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Alexander Wangberg</w:t>
            </w:r>
            <w:r w:rsidR="00A650C7">
              <w:rPr>
                <w:rFonts w:ascii="Calibri" w:hAnsi="Calibri" w:cs="Calibri"/>
              </w:rPr>
              <w:t>,</w:t>
            </w:r>
            <w:r w:rsidR="007C629E">
              <w:rPr>
                <w:rFonts w:ascii="Calibri" w:hAnsi="Calibri" w:cs="Calibri"/>
              </w:rPr>
              <w:t xml:space="preserve"> SHK</w:t>
            </w:r>
          </w:p>
        </w:tc>
      </w:tr>
      <w:tr w:rsidR="00A8505D" w:rsidRPr="00A55A9B" w14:paraId="53E0544B" w14:textId="77777777" w:rsidTr="0069089E">
        <w:trPr>
          <w:trHeight w:val="60"/>
        </w:trPr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5AB1EEF4" w14:textId="77777777" w:rsidR="00A8505D" w:rsidRDefault="00A8505D" w:rsidP="00C80850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7728E353" w14:textId="75EA9E4E" w:rsidR="00A8505D" w:rsidRDefault="00636238" w:rsidP="00C8085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Lunsj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76A5DB70" w14:textId="44C80EF8" w:rsidR="00A8505D" w:rsidRDefault="00A8505D" w:rsidP="00C8085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6A6EAA" w:rsidRPr="00A55A9B" w14:paraId="7C8A6683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6C826504" w14:textId="7005A67B" w:rsidR="006A6EAA" w:rsidRDefault="00636238" w:rsidP="006A6EAA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t>07/24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616A3214" w14:textId="35A365A4" w:rsidR="006A6EAA" w:rsidRDefault="00636238" w:rsidP="006A6EAA">
            <w:pPr>
              <w:rPr>
                <w:rFonts w:ascii="Calibri" w:hAnsi="Calibri" w:cs="Calibri"/>
                <w:b/>
                <w:bCs/>
              </w:rPr>
            </w:pPr>
            <w:r w:rsidRPr="00636238">
              <w:rPr>
                <w:rFonts w:ascii="Calibri" w:hAnsi="Calibri" w:cs="Calibri"/>
                <w:b/>
                <w:bCs/>
              </w:rPr>
              <w:t>Orientering fra Avinor (fast agendapunkt)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42100B32" w14:textId="587F02C4" w:rsidR="006A6EAA" w:rsidRDefault="006A6EAA" w:rsidP="006A6EA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6A6EAA" w:rsidRPr="00A55A9B" w14:paraId="16EC4FC0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8B4B" w14:textId="77777777" w:rsidR="006A6EAA" w:rsidRDefault="006A6EAA" w:rsidP="006A6EAA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66521" w14:textId="2937E961" w:rsidR="006A6EAA" w:rsidRDefault="0069089E" w:rsidP="006A6EA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Presentasjon på</w:t>
            </w:r>
            <w:r w:rsidR="008E3AD8">
              <w:rPr>
                <w:rFonts w:ascii="Calibri" w:hAnsi="Calibri" w:cs="Calibri"/>
                <w:bCs/>
              </w:rPr>
              <w:t>:</w:t>
            </w:r>
          </w:p>
          <w:p w14:paraId="7E8517A4" w14:textId="52C8A15C" w:rsidR="008A44FB" w:rsidRDefault="008E3AD8" w:rsidP="008D4635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6D34CE">
              <w:rPr>
                <w:rFonts w:ascii="Calibri" w:hAnsi="Calibri" w:cs="Calibri"/>
                <w:bCs/>
              </w:rPr>
              <w:t xml:space="preserve">Status </w:t>
            </w:r>
            <w:proofErr w:type="spellStart"/>
            <w:r w:rsidRPr="006D34CE">
              <w:rPr>
                <w:rFonts w:ascii="Calibri" w:hAnsi="Calibri" w:cs="Calibri"/>
                <w:bCs/>
              </w:rPr>
              <w:t>HTZ</w:t>
            </w:r>
            <w:r w:rsidR="00FF6389" w:rsidRPr="006D34CE">
              <w:rPr>
                <w:rFonts w:ascii="Calibri" w:hAnsi="Calibri" w:cs="Calibri"/>
                <w:bCs/>
              </w:rPr>
              <w:t>’er</w:t>
            </w:r>
            <w:proofErr w:type="spellEnd"/>
            <w:r w:rsidR="008A44FB" w:rsidRPr="006D34CE">
              <w:rPr>
                <w:rFonts w:ascii="Calibri" w:hAnsi="Calibri" w:cs="Calibri"/>
                <w:bCs/>
              </w:rPr>
              <w:t xml:space="preserve"> der Yme Inspirer</w:t>
            </w:r>
            <w:r w:rsidR="00F17757" w:rsidRPr="006D34CE">
              <w:rPr>
                <w:rFonts w:ascii="Calibri" w:hAnsi="Calibri" w:cs="Calibri"/>
                <w:bCs/>
              </w:rPr>
              <w:t xml:space="preserve">, </w:t>
            </w:r>
            <w:r w:rsidR="008A44FB" w:rsidRPr="006D34CE">
              <w:rPr>
                <w:rFonts w:ascii="Calibri" w:hAnsi="Calibri" w:cs="Calibri"/>
                <w:bCs/>
              </w:rPr>
              <w:t>Ula (uten Gyda)</w:t>
            </w:r>
            <w:r w:rsidR="00FA711D" w:rsidRPr="006D34CE">
              <w:rPr>
                <w:rFonts w:ascii="Calibri" w:hAnsi="Calibri" w:cs="Calibri"/>
                <w:bCs/>
              </w:rPr>
              <w:t xml:space="preserve">, </w:t>
            </w:r>
            <w:r w:rsidR="008A44FB" w:rsidRPr="006D34CE">
              <w:rPr>
                <w:rFonts w:ascii="Calibri" w:hAnsi="Calibri" w:cs="Calibri"/>
                <w:bCs/>
              </w:rPr>
              <w:t>Draugen</w:t>
            </w:r>
            <w:r w:rsidR="00FA711D" w:rsidRPr="006D34CE">
              <w:rPr>
                <w:rFonts w:ascii="Calibri" w:hAnsi="Calibri" w:cs="Calibri"/>
                <w:bCs/>
              </w:rPr>
              <w:t xml:space="preserve"> og </w:t>
            </w:r>
            <w:r w:rsidR="008A44FB" w:rsidRPr="006D34CE">
              <w:rPr>
                <w:rFonts w:ascii="Calibri" w:hAnsi="Calibri" w:cs="Calibri"/>
                <w:bCs/>
              </w:rPr>
              <w:t xml:space="preserve">Goliat </w:t>
            </w:r>
            <w:proofErr w:type="spellStart"/>
            <w:r w:rsidR="008A44FB" w:rsidRPr="006D34CE">
              <w:rPr>
                <w:rFonts w:ascii="Calibri" w:hAnsi="Calibri" w:cs="Calibri"/>
                <w:bCs/>
              </w:rPr>
              <w:t>HTZ</w:t>
            </w:r>
            <w:r w:rsidR="00FA711D" w:rsidRPr="006D34CE">
              <w:rPr>
                <w:rFonts w:ascii="Calibri" w:hAnsi="Calibri" w:cs="Calibri"/>
                <w:bCs/>
              </w:rPr>
              <w:t>’er</w:t>
            </w:r>
            <w:proofErr w:type="spellEnd"/>
            <w:r w:rsidR="00FA711D" w:rsidRPr="006D34CE">
              <w:rPr>
                <w:rFonts w:ascii="Calibri" w:hAnsi="Calibri" w:cs="Calibri"/>
                <w:bCs/>
              </w:rPr>
              <w:t xml:space="preserve"> er </w:t>
            </w:r>
            <w:r w:rsidR="00417B04" w:rsidRPr="006D34CE">
              <w:rPr>
                <w:rFonts w:ascii="Calibri" w:hAnsi="Calibri" w:cs="Calibri"/>
                <w:bCs/>
              </w:rPr>
              <w:t xml:space="preserve">klar. </w:t>
            </w:r>
            <w:r w:rsidR="008A44FB" w:rsidRPr="006D34CE">
              <w:rPr>
                <w:rFonts w:ascii="Calibri" w:hAnsi="Calibri" w:cs="Calibri"/>
                <w:bCs/>
              </w:rPr>
              <w:t xml:space="preserve">Resterende </w:t>
            </w:r>
            <w:proofErr w:type="spellStart"/>
            <w:r w:rsidR="008A44FB" w:rsidRPr="006D34CE">
              <w:rPr>
                <w:rFonts w:ascii="Calibri" w:hAnsi="Calibri" w:cs="Calibri"/>
                <w:bCs/>
              </w:rPr>
              <w:t>HTZ’er</w:t>
            </w:r>
            <w:proofErr w:type="spellEnd"/>
            <w:r w:rsidR="008A44FB" w:rsidRPr="006D34CE">
              <w:rPr>
                <w:rFonts w:ascii="Calibri" w:hAnsi="Calibri" w:cs="Calibri"/>
                <w:bCs/>
              </w:rPr>
              <w:t xml:space="preserve"> </w:t>
            </w:r>
            <w:r w:rsidR="00417B04" w:rsidRPr="006D34CE">
              <w:rPr>
                <w:rFonts w:ascii="Calibri" w:hAnsi="Calibri" w:cs="Calibri"/>
                <w:bCs/>
              </w:rPr>
              <w:t xml:space="preserve">er </w:t>
            </w:r>
            <w:r w:rsidR="008A44FB" w:rsidRPr="006D34CE">
              <w:rPr>
                <w:rFonts w:ascii="Calibri" w:hAnsi="Calibri" w:cs="Calibri"/>
                <w:bCs/>
              </w:rPr>
              <w:t>nesten klar</w:t>
            </w:r>
            <w:r w:rsidR="006D34CE" w:rsidRPr="006D34CE">
              <w:rPr>
                <w:rFonts w:ascii="Calibri" w:hAnsi="Calibri" w:cs="Calibri"/>
                <w:bCs/>
              </w:rPr>
              <w:t>. (</w:t>
            </w:r>
            <w:r w:rsidR="008A44FB" w:rsidRPr="006D34CE">
              <w:rPr>
                <w:rFonts w:ascii="Calibri" w:hAnsi="Calibri" w:cs="Calibri"/>
                <w:bCs/>
              </w:rPr>
              <w:t>Samarbeid med Tampen og Ekofisk</w:t>
            </w:r>
            <w:r w:rsidR="006D34CE">
              <w:rPr>
                <w:rFonts w:ascii="Calibri" w:hAnsi="Calibri" w:cs="Calibri"/>
                <w:bCs/>
              </w:rPr>
              <w:t>).</w:t>
            </w:r>
          </w:p>
          <w:p w14:paraId="1A3AEC7A" w14:textId="0E2A7BD5" w:rsidR="008E3AD8" w:rsidRDefault="006D34CE" w:rsidP="006D34CE">
            <w:pPr>
              <w:ind w:left="72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Årsak til u</w:t>
            </w:r>
            <w:r w:rsidR="008A44FB" w:rsidRPr="008A44FB">
              <w:rPr>
                <w:rFonts w:ascii="Calibri" w:hAnsi="Calibri" w:cs="Calibri"/>
                <w:bCs/>
              </w:rPr>
              <w:t xml:space="preserve">tsettelse </w:t>
            </w:r>
            <w:r>
              <w:rPr>
                <w:rFonts w:ascii="Calibri" w:hAnsi="Calibri" w:cs="Calibri"/>
                <w:bCs/>
              </w:rPr>
              <w:t>er</w:t>
            </w:r>
            <w:r w:rsidR="008A44FB" w:rsidRPr="008A44FB">
              <w:rPr>
                <w:rFonts w:ascii="Calibri" w:hAnsi="Calibri" w:cs="Calibri"/>
                <w:bCs/>
              </w:rPr>
              <w:t xml:space="preserve"> kapasitet hos AIM</w:t>
            </w:r>
          </w:p>
          <w:p w14:paraId="5C908890" w14:textId="0B7430D1" w:rsidR="001F7D06" w:rsidRDefault="001F7D06" w:rsidP="001F7D06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VHF dekning</w:t>
            </w:r>
            <w:r w:rsidR="009C6126">
              <w:rPr>
                <w:rFonts w:ascii="Calibri" w:hAnsi="Calibri" w:cs="Calibri"/>
                <w:bCs/>
              </w:rPr>
              <w:t xml:space="preserve"> – ingen endringer</w:t>
            </w:r>
          </w:p>
          <w:p w14:paraId="1ABAE87C" w14:textId="28731FBB" w:rsidR="009C6126" w:rsidRDefault="00B01698" w:rsidP="00492412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F26BB3">
              <w:rPr>
                <w:rFonts w:ascii="Calibri" w:hAnsi="Calibri" w:cs="Calibri"/>
                <w:bCs/>
              </w:rPr>
              <w:t xml:space="preserve">HSS4: T7- Sikre infrastruktur av redundant navigasjonssystem til GPS. </w:t>
            </w:r>
            <w:r w:rsidR="00B805B4" w:rsidRPr="00F26BB3">
              <w:rPr>
                <w:rFonts w:ascii="Calibri" w:hAnsi="Calibri" w:cs="Calibri"/>
                <w:bCs/>
              </w:rPr>
              <w:t xml:space="preserve">Her ble det vist til Avinors </w:t>
            </w:r>
            <w:proofErr w:type="spellStart"/>
            <w:r w:rsidR="00B805B4" w:rsidRPr="00F26BB3">
              <w:rPr>
                <w:rFonts w:ascii="Calibri" w:hAnsi="Calibri" w:cs="Calibri"/>
                <w:bCs/>
              </w:rPr>
              <w:t>målbilde</w:t>
            </w:r>
            <w:proofErr w:type="spellEnd"/>
            <w:r w:rsidR="00B805B4" w:rsidRPr="00F26BB3">
              <w:rPr>
                <w:rFonts w:ascii="Calibri" w:hAnsi="Calibri" w:cs="Calibri"/>
                <w:bCs/>
              </w:rPr>
              <w:t xml:space="preserve"> for </w:t>
            </w:r>
            <w:r w:rsidR="00F26BB3" w:rsidRPr="00F26BB3">
              <w:rPr>
                <w:rFonts w:ascii="Calibri" w:hAnsi="Calibri" w:cs="Calibri"/>
                <w:bCs/>
              </w:rPr>
              <w:t xml:space="preserve">nav, </w:t>
            </w:r>
            <w:proofErr w:type="spellStart"/>
            <w:r w:rsidR="00F26BB3" w:rsidRPr="00F26BB3">
              <w:rPr>
                <w:rFonts w:ascii="Calibri" w:hAnsi="Calibri" w:cs="Calibri"/>
                <w:bCs/>
              </w:rPr>
              <w:t>ref</w:t>
            </w:r>
            <w:proofErr w:type="spellEnd"/>
            <w:r w:rsidR="00F26BB3" w:rsidRPr="00F26BB3">
              <w:rPr>
                <w:rFonts w:ascii="Calibri" w:hAnsi="Calibri" w:cs="Calibri"/>
                <w:bCs/>
              </w:rPr>
              <w:t xml:space="preserve"> </w:t>
            </w:r>
            <w:r w:rsidR="00B805B4" w:rsidRPr="00F26BB3">
              <w:rPr>
                <w:rFonts w:ascii="Calibri" w:hAnsi="Calibri" w:cs="Calibri"/>
                <w:bCs/>
              </w:rPr>
              <w:t xml:space="preserve">Avinor FS </w:t>
            </w:r>
            <w:r w:rsidR="00F26BB3">
              <w:rPr>
                <w:rFonts w:ascii="Calibri" w:hAnsi="Calibri" w:cs="Calibri"/>
                <w:bCs/>
              </w:rPr>
              <w:t>implementeringsplan for PBN</w:t>
            </w:r>
          </w:p>
          <w:p w14:paraId="7DDD151E" w14:textId="77777777" w:rsidR="00F42956" w:rsidRDefault="005235C8" w:rsidP="00841481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091455">
              <w:rPr>
                <w:rFonts w:ascii="Calibri" w:hAnsi="Calibri" w:cs="Calibri"/>
                <w:bCs/>
              </w:rPr>
              <w:t>Helikopterma</w:t>
            </w:r>
            <w:r w:rsidR="00091455" w:rsidRPr="00091455">
              <w:rPr>
                <w:rFonts w:ascii="Calibri" w:hAnsi="Calibri" w:cs="Calibri"/>
                <w:bCs/>
              </w:rPr>
              <w:t xml:space="preserve">nual, noen endringer, ligger nå i AIP </w:t>
            </w:r>
          </w:p>
          <w:p w14:paraId="690B12A1" w14:textId="1BE312E2" w:rsidR="00F26BB3" w:rsidRDefault="00F42956" w:rsidP="00F42956">
            <w:pPr>
              <w:ind w:left="72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(t</w:t>
            </w:r>
            <w:r w:rsidR="00841481" w:rsidRPr="00841481">
              <w:rPr>
                <w:rFonts w:ascii="Calibri" w:hAnsi="Calibri" w:cs="Calibri"/>
                <w:bCs/>
              </w:rPr>
              <w:t>ing som ikke må være umiddelbart tilgjengelig</w:t>
            </w:r>
            <w:r>
              <w:rPr>
                <w:rFonts w:ascii="Calibri" w:hAnsi="Calibri" w:cs="Calibri"/>
                <w:bCs/>
              </w:rPr>
              <w:t>)</w:t>
            </w:r>
          </w:p>
          <w:p w14:paraId="0B95DD4F" w14:textId="6F18F796" w:rsidR="008E0B12" w:rsidRDefault="008E0B12" w:rsidP="003A58C8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8474F4">
              <w:rPr>
                <w:rFonts w:ascii="Calibri" w:hAnsi="Calibri" w:cs="Calibri"/>
                <w:bCs/>
              </w:rPr>
              <w:t>Johan Castberg</w:t>
            </w:r>
            <w:r w:rsidR="008474F4" w:rsidRPr="008474F4">
              <w:rPr>
                <w:rFonts w:ascii="Calibri" w:hAnsi="Calibri" w:cs="Calibri"/>
                <w:bCs/>
              </w:rPr>
              <w:t xml:space="preserve"> - 2 sett VHF, Etablering av rutestruktur</w:t>
            </w:r>
            <w:r w:rsidR="008474F4">
              <w:rPr>
                <w:rFonts w:ascii="Calibri" w:hAnsi="Calibri" w:cs="Calibri"/>
                <w:bCs/>
              </w:rPr>
              <w:t>. Oppstartsdato ikke klar.</w:t>
            </w:r>
          </w:p>
          <w:p w14:paraId="2B051778" w14:textId="3072EDA2" w:rsidR="008474F4" w:rsidRDefault="008B59DA" w:rsidP="00DD2A7A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A97F0E">
              <w:rPr>
                <w:rFonts w:ascii="Calibri" w:hAnsi="Calibri" w:cs="Calibri"/>
                <w:bCs/>
              </w:rPr>
              <w:t xml:space="preserve">NVE </w:t>
            </w:r>
            <w:r w:rsidR="008474F4" w:rsidRPr="00A97F0E">
              <w:rPr>
                <w:rFonts w:ascii="Calibri" w:hAnsi="Calibri" w:cs="Calibri"/>
                <w:bCs/>
              </w:rPr>
              <w:t xml:space="preserve">Havvind - </w:t>
            </w:r>
            <w:r w:rsidRPr="00A97F0E">
              <w:rPr>
                <w:rFonts w:ascii="Calibri" w:hAnsi="Calibri" w:cs="Calibri"/>
                <w:bCs/>
              </w:rPr>
              <w:t xml:space="preserve">3 områder som </w:t>
            </w:r>
            <w:proofErr w:type="spellStart"/>
            <w:r w:rsidRPr="00A97F0E">
              <w:rPr>
                <w:rFonts w:ascii="Calibri" w:hAnsi="Calibri" w:cs="Calibri"/>
                <w:bCs/>
              </w:rPr>
              <w:t>konsekvensutredes</w:t>
            </w:r>
            <w:proofErr w:type="spellEnd"/>
            <w:r w:rsidRPr="00A97F0E">
              <w:rPr>
                <w:rFonts w:ascii="Calibri" w:hAnsi="Calibri" w:cs="Calibri"/>
                <w:bCs/>
              </w:rPr>
              <w:t xml:space="preserve"> for utlysning i 2025</w:t>
            </w:r>
            <w:r w:rsidR="00A97F0E" w:rsidRPr="00A97F0E">
              <w:rPr>
                <w:rFonts w:ascii="Calibri" w:hAnsi="Calibri" w:cs="Calibri"/>
                <w:bCs/>
              </w:rPr>
              <w:t xml:space="preserve">, </w:t>
            </w:r>
            <w:r w:rsidRPr="00A97F0E">
              <w:rPr>
                <w:rFonts w:ascii="Calibri" w:hAnsi="Calibri" w:cs="Calibri"/>
                <w:bCs/>
              </w:rPr>
              <w:t>Vestavind B, Vestavind F og Sørvest F</w:t>
            </w:r>
            <w:r w:rsidR="00A97F0E">
              <w:rPr>
                <w:rFonts w:ascii="Calibri" w:hAnsi="Calibri" w:cs="Calibri"/>
                <w:bCs/>
              </w:rPr>
              <w:t>.</w:t>
            </w:r>
          </w:p>
          <w:p w14:paraId="2D857069" w14:textId="096EF1BE" w:rsidR="00A97F0E" w:rsidRDefault="00A97F0E" w:rsidP="000D3E01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6B6424">
              <w:rPr>
                <w:rFonts w:ascii="Calibri" w:hAnsi="Calibri" w:cs="Calibri"/>
                <w:bCs/>
              </w:rPr>
              <w:t>METAR Bjørnøya</w:t>
            </w:r>
            <w:r w:rsidR="00573FEF" w:rsidRPr="006B6424">
              <w:rPr>
                <w:rFonts w:ascii="Calibri" w:hAnsi="Calibri" w:cs="Calibri"/>
                <w:bCs/>
              </w:rPr>
              <w:t>. Avinor FS sa opp tjenesten april 2023. MET planlegger reduksjon av bemanning</w:t>
            </w:r>
            <w:r w:rsidR="00E34C6F" w:rsidRPr="006B6424">
              <w:rPr>
                <w:rFonts w:ascii="Calibri" w:hAnsi="Calibri" w:cs="Calibri"/>
                <w:bCs/>
              </w:rPr>
              <w:t xml:space="preserve">. </w:t>
            </w:r>
            <w:r w:rsidR="00573FEF" w:rsidRPr="006B6424">
              <w:rPr>
                <w:rFonts w:ascii="Calibri" w:hAnsi="Calibri" w:cs="Calibri"/>
                <w:bCs/>
              </w:rPr>
              <w:t>Forsvaret ønsker videreføring av tjenesten</w:t>
            </w:r>
            <w:r w:rsidR="00E34C6F" w:rsidRPr="006B6424">
              <w:rPr>
                <w:rFonts w:ascii="Calibri" w:hAnsi="Calibri" w:cs="Calibri"/>
                <w:bCs/>
              </w:rPr>
              <w:t>. Saken vil bli fulgt opp videre i SF</w:t>
            </w:r>
            <w:r w:rsidR="006B6424" w:rsidRPr="006B6424">
              <w:rPr>
                <w:rFonts w:ascii="Calibri" w:hAnsi="Calibri" w:cs="Calibri"/>
                <w:bCs/>
              </w:rPr>
              <w:t>.</w:t>
            </w:r>
          </w:p>
          <w:p w14:paraId="223BD1D3" w14:textId="7F1AC476" w:rsidR="004D547A" w:rsidRPr="004D56CF" w:rsidRDefault="00844F60" w:rsidP="009841BE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4D56CF">
              <w:rPr>
                <w:rFonts w:ascii="Calibri" w:hAnsi="Calibri" w:cs="Calibri"/>
                <w:bCs/>
              </w:rPr>
              <w:t>SAR øvelse</w:t>
            </w:r>
            <w:r w:rsidR="004D56CF" w:rsidRPr="004D56CF">
              <w:rPr>
                <w:rFonts w:ascii="Calibri" w:hAnsi="Calibri" w:cs="Calibri"/>
                <w:bCs/>
              </w:rPr>
              <w:t xml:space="preserve"> – </w:t>
            </w:r>
            <w:proofErr w:type="spellStart"/>
            <w:r w:rsidR="004D56CF" w:rsidRPr="004D56CF">
              <w:rPr>
                <w:rFonts w:ascii="Calibri" w:hAnsi="Calibri" w:cs="Calibri"/>
                <w:bCs/>
              </w:rPr>
              <w:t>Dynamic</w:t>
            </w:r>
            <w:proofErr w:type="spellEnd"/>
            <w:r w:rsidR="004D56CF" w:rsidRPr="004D56CF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="004D56CF" w:rsidRPr="004D56CF">
              <w:rPr>
                <w:rFonts w:ascii="Calibri" w:hAnsi="Calibri" w:cs="Calibri"/>
                <w:bCs/>
              </w:rPr>
              <w:t>Mercy</w:t>
            </w:r>
            <w:proofErr w:type="spellEnd"/>
            <w:r w:rsidR="004D56CF" w:rsidRPr="004D56CF">
              <w:rPr>
                <w:rFonts w:ascii="Calibri" w:hAnsi="Calibri" w:cs="Calibri"/>
                <w:bCs/>
              </w:rPr>
              <w:t xml:space="preserve"> i Balder området, 16.4.24.</w:t>
            </w:r>
          </w:p>
          <w:p w14:paraId="7DC970DA" w14:textId="77777777" w:rsidR="006A6EAA" w:rsidRDefault="006A6EAA" w:rsidP="006A6EAA">
            <w:pPr>
              <w:rPr>
                <w:rFonts w:ascii="Calibri" w:hAnsi="Calibri" w:cs="Calibri"/>
                <w:bCs/>
              </w:rPr>
            </w:pPr>
          </w:p>
          <w:p w14:paraId="71786A8D" w14:textId="5DD1B6F7" w:rsidR="0064520D" w:rsidRDefault="006A6EAA" w:rsidP="00A7769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Vedtak</w:t>
            </w:r>
            <w:r>
              <w:rPr>
                <w:rFonts w:ascii="Calibri" w:hAnsi="Calibri" w:cs="Calibri"/>
              </w:rPr>
              <w:t>: SF tar informasjonen til orientering</w:t>
            </w:r>
            <w:r w:rsidR="006B6424">
              <w:rPr>
                <w:rFonts w:ascii="Calibri" w:hAnsi="Calibri" w:cs="Calibri"/>
              </w:rPr>
              <w:t xml:space="preserve">. Når det gjelder METAR BJO </w:t>
            </w:r>
            <w:r w:rsidR="00316EBE">
              <w:rPr>
                <w:rFonts w:ascii="Calibri" w:hAnsi="Calibri" w:cs="Calibri"/>
              </w:rPr>
              <w:t>følges denne opp videre i SF.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F735A" w14:textId="77777777" w:rsidR="006A6EAA" w:rsidRDefault="006A6EAA" w:rsidP="006A6EAA">
            <w:pPr>
              <w:rPr>
                <w:rFonts w:ascii="Calibri" w:hAnsi="Calibri" w:cs="Calibri"/>
                <w:bCs/>
              </w:rPr>
            </w:pPr>
          </w:p>
          <w:p w14:paraId="1121E7AD" w14:textId="2A3F77C2" w:rsidR="006A6EAA" w:rsidRDefault="00AF7281" w:rsidP="006A6EAA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Øyvind Volley, Avinor Flysikring</w:t>
            </w:r>
          </w:p>
          <w:p w14:paraId="339C86CE" w14:textId="77777777" w:rsidR="006A6EAA" w:rsidRDefault="006A6EAA" w:rsidP="006A6EA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156A2E" w:rsidRPr="00A55A9B" w14:paraId="02855927" w14:textId="77777777" w:rsidTr="00D41A6C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5336F7F0" w14:textId="25C47552" w:rsidR="00156A2E" w:rsidRDefault="00283ECF" w:rsidP="005D3D1C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t>08/24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7ED28D99" w14:textId="7AE622E7" w:rsidR="00156A2E" w:rsidRDefault="00220A82" w:rsidP="005D3D1C">
            <w:pPr>
              <w:rPr>
                <w:rFonts w:ascii="Calibri" w:hAnsi="Calibri" w:cs="Calibri"/>
              </w:rPr>
            </w:pPr>
            <w:r w:rsidRPr="00220A82">
              <w:rPr>
                <w:rFonts w:ascii="Calibri" w:hAnsi="Calibri" w:cs="Calibri"/>
                <w:b/>
              </w:rPr>
              <w:t>AG Tilrådinger (fast agendapunkt)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6E8F177F" w14:textId="69D5DECB" w:rsidR="00156A2E" w:rsidRDefault="00156A2E" w:rsidP="005D3D1C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156A2E" w:rsidRPr="00A55A9B" w14:paraId="324FEDB8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F77A6" w14:textId="77777777" w:rsidR="00156A2E" w:rsidRDefault="00156A2E" w:rsidP="005D3D1C">
            <w:pPr>
              <w:rPr>
                <w:rFonts w:ascii="Calibri" w:hAnsi="Calibri" w:cs="Calibri"/>
                <w:b/>
                <w:highlight w:val="yellow"/>
              </w:rPr>
            </w:pPr>
            <w:bookmarkStart w:id="5" w:name="_Hlk161380710"/>
          </w:p>
          <w:p w14:paraId="50B9E3F1" w14:textId="111D4457" w:rsidR="00A83EC2" w:rsidRDefault="00A83EC2" w:rsidP="005D3D1C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1AE41" w14:textId="400E35BF" w:rsidR="00A83EC2" w:rsidRDefault="002A49CB" w:rsidP="002A49C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AG tilrådninger har gjennomgått </w:t>
            </w:r>
            <w:r w:rsidRPr="002A49CB">
              <w:rPr>
                <w:rFonts w:ascii="Calibri" w:hAnsi="Calibri" w:cs="Calibri"/>
                <w:bCs/>
              </w:rPr>
              <w:t>de tilbakemeldingene</w:t>
            </w:r>
            <w:r w:rsidR="0069089E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 xml:space="preserve">og har behov </w:t>
            </w:r>
            <w:r w:rsidR="0069089E">
              <w:rPr>
                <w:rFonts w:ascii="Calibri" w:hAnsi="Calibri" w:cs="Calibri"/>
                <w:bCs/>
              </w:rPr>
              <w:t xml:space="preserve">for </w:t>
            </w:r>
            <w:r w:rsidRPr="002A49CB">
              <w:rPr>
                <w:rFonts w:ascii="Calibri" w:hAnsi="Calibri" w:cs="Calibri"/>
                <w:bCs/>
              </w:rPr>
              <w:t xml:space="preserve">råd i </w:t>
            </w:r>
            <w:r w:rsidR="0069089E">
              <w:rPr>
                <w:rFonts w:ascii="Calibri" w:hAnsi="Calibri" w:cs="Calibri"/>
                <w:bCs/>
              </w:rPr>
              <w:t>SF</w:t>
            </w:r>
            <w:r w:rsidRPr="002A49CB">
              <w:rPr>
                <w:rFonts w:ascii="Calibri" w:hAnsi="Calibri" w:cs="Calibri"/>
                <w:bCs/>
              </w:rPr>
              <w:t xml:space="preserve"> for videre arbeid med tiltakene.</w:t>
            </w:r>
          </w:p>
          <w:p w14:paraId="358752AA" w14:textId="16D39B64" w:rsidR="002A49CB" w:rsidRDefault="002A49CB" w:rsidP="002A49CB">
            <w:pPr>
              <w:rPr>
                <w:rFonts w:ascii="Calibri" w:hAnsi="Calibri" w:cs="Calibri"/>
                <w:bCs/>
              </w:rPr>
            </w:pPr>
            <w:r w:rsidRPr="002A49CB">
              <w:rPr>
                <w:rFonts w:ascii="Calibri" w:hAnsi="Calibri" w:cs="Calibri"/>
                <w:bCs/>
              </w:rPr>
              <w:t xml:space="preserve">Det </w:t>
            </w:r>
            <w:r>
              <w:rPr>
                <w:rFonts w:ascii="Calibri" w:hAnsi="Calibri" w:cs="Calibri"/>
                <w:bCs/>
              </w:rPr>
              <w:t xml:space="preserve">ønskes drøftet </w:t>
            </w:r>
            <w:r w:rsidRPr="002A49CB">
              <w:rPr>
                <w:rFonts w:ascii="Calibri" w:hAnsi="Calibri" w:cs="Calibri"/>
                <w:bCs/>
              </w:rPr>
              <w:t>om tilbakemeldingen treffer det foreslåtte tiltaket</w:t>
            </w:r>
            <w:r>
              <w:rPr>
                <w:rFonts w:ascii="Calibri" w:hAnsi="Calibri" w:cs="Calibri"/>
                <w:bCs/>
              </w:rPr>
              <w:t xml:space="preserve"> eller ikke, </w:t>
            </w:r>
            <w:r w:rsidR="0069089E">
              <w:rPr>
                <w:rFonts w:ascii="Calibri" w:hAnsi="Calibri" w:cs="Calibri"/>
                <w:bCs/>
              </w:rPr>
              <w:t xml:space="preserve">og </w:t>
            </w:r>
            <w:r w:rsidRPr="002A49CB">
              <w:rPr>
                <w:rFonts w:ascii="Calibri" w:hAnsi="Calibri" w:cs="Calibri"/>
                <w:bCs/>
              </w:rPr>
              <w:t>to tilrådinger AG vurderer kan være grunnlag for å «lukke»</w:t>
            </w:r>
            <w:r>
              <w:rPr>
                <w:rFonts w:ascii="Calibri" w:hAnsi="Calibri" w:cs="Calibri"/>
                <w:bCs/>
              </w:rPr>
              <w:t>.</w:t>
            </w:r>
          </w:p>
          <w:p w14:paraId="75B6EC89" w14:textId="0FCEBAF2" w:rsidR="002A49CB" w:rsidRDefault="002A49CB" w:rsidP="002A49CB">
            <w:pPr>
              <w:rPr>
                <w:rFonts w:ascii="Calibri" w:hAnsi="Calibri" w:cs="Calibri"/>
                <w:bCs/>
              </w:rPr>
            </w:pPr>
            <w:r w:rsidRPr="002A49CB">
              <w:rPr>
                <w:rFonts w:ascii="Calibri" w:hAnsi="Calibri" w:cs="Calibri"/>
                <w:b/>
              </w:rPr>
              <w:t>T1</w:t>
            </w:r>
            <w:r w:rsidRPr="002A49CB">
              <w:rPr>
                <w:rFonts w:ascii="Calibri" w:hAnsi="Calibri" w:cs="Calibri"/>
                <w:bCs/>
              </w:rPr>
              <w:t xml:space="preserve"> </w:t>
            </w:r>
            <w:r>
              <w:rPr>
                <w:rFonts w:ascii="Calibri" w:hAnsi="Calibri" w:cs="Calibri"/>
                <w:bCs/>
              </w:rPr>
              <w:t xml:space="preserve">- </w:t>
            </w:r>
            <w:r w:rsidRPr="002A49CB">
              <w:rPr>
                <w:rFonts w:ascii="Calibri" w:hAnsi="Calibri" w:cs="Calibri"/>
                <w:bCs/>
              </w:rPr>
              <w:t>Oppgradere tilbringerhelikoptre til nye modeller</w:t>
            </w:r>
          </w:p>
          <w:p w14:paraId="109BC2B5" w14:textId="633C40C0" w:rsidR="002A49CB" w:rsidRDefault="002A49CB" w:rsidP="002A49C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Ingen konkrete tiltak foreslått</w:t>
            </w:r>
            <w:r w:rsidR="00A915F4">
              <w:rPr>
                <w:rFonts w:ascii="Calibri" w:hAnsi="Calibri" w:cs="Calibri"/>
                <w:bCs/>
              </w:rPr>
              <w:t>, f</w:t>
            </w:r>
            <w:r w:rsidR="00A915F4" w:rsidRPr="00A915F4">
              <w:rPr>
                <w:rFonts w:ascii="Calibri" w:hAnsi="Calibri" w:cs="Calibri"/>
                <w:bCs/>
              </w:rPr>
              <w:t>lere operatører er i arbeid med mulige nye typer.</w:t>
            </w:r>
          </w:p>
          <w:p w14:paraId="79AB5277" w14:textId="77777777" w:rsidR="002A49CB" w:rsidRDefault="002A49CB" w:rsidP="002A49CB">
            <w:pPr>
              <w:rPr>
                <w:rFonts w:ascii="Calibri" w:hAnsi="Calibri" w:cs="Calibri"/>
                <w:bCs/>
              </w:rPr>
            </w:pPr>
          </w:p>
          <w:p w14:paraId="381C2C98" w14:textId="46D3BB81" w:rsidR="002A49CB" w:rsidRDefault="002A49CB" w:rsidP="002A49CB">
            <w:pPr>
              <w:rPr>
                <w:rFonts w:ascii="Calibri" w:hAnsi="Calibri" w:cs="Calibri"/>
                <w:bCs/>
              </w:rPr>
            </w:pPr>
            <w:r w:rsidRPr="002A49CB">
              <w:rPr>
                <w:rFonts w:ascii="Calibri" w:hAnsi="Calibri" w:cs="Calibri"/>
                <w:b/>
              </w:rPr>
              <w:t>T4</w:t>
            </w:r>
            <w:r w:rsidRPr="002A49CB">
              <w:rPr>
                <w:rFonts w:ascii="Calibri" w:hAnsi="Calibri" w:cs="Calibri"/>
                <w:bCs/>
              </w:rPr>
              <w:t xml:space="preserve"> Sikre kontinuerlig og oppdatert informasjon underveis</w:t>
            </w:r>
          </w:p>
          <w:p w14:paraId="4CD1F0DF" w14:textId="009D49CC" w:rsidR="00A915F4" w:rsidRDefault="002A49CB" w:rsidP="00A915F4">
            <w:pPr>
              <w:rPr>
                <w:rFonts w:ascii="Calibri" w:hAnsi="Calibri" w:cs="Calibri"/>
                <w:bCs/>
              </w:rPr>
            </w:pPr>
            <w:r w:rsidRPr="002A49CB">
              <w:rPr>
                <w:rFonts w:ascii="Calibri" w:hAnsi="Calibri" w:cs="Calibri"/>
                <w:bCs/>
              </w:rPr>
              <w:t>Helikopterselskapene er enige i tiltaket, men påpeker at det er flere aktører som må delta</w:t>
            </w:r>
            <w:r w:rsidR="00A915F4">
              <w:rPr>
                <w:rFonts w:ascii="Calibri" w:hAnsi="Calibri" w:cs="Calibri"/>
                <w:bCs/>
              </w:rPr>
              <w:t xml:space="preserve">.  </w:t>
            </w:r>
            <w:r w:rsidR="00A915F4" w:rsidRPr="00A915F4">
              <w:rPr>
                <w:rFonts w:ascii="Calibri" w:hAnsi="Calibri" w:cs="Calibri"/>
                <w:bCs/>
              </w:rPr>
              <w:t>Strukturere innhold</w:t>
            </w:r>
            <w:r w:rsidR="00A915F4">
              <w:rPr>
                <w:rFonts w:ascii="Calibri" w:hAnsi="Calibri" w:cs="Calibri"/>
                <w:bCs/>
              </w:rPr>
              <w:t xml:space="preserve">, </w:t>
            </w:r>
            <w:r w:rsidR="00615590">
              <w:rPr>
                <w:rFonts w:ascii="Calibri" w:hAnsi="Calibri" w:cs="Calibri"/>
                <w:bCs/>
              </w:rPr>
              <w:t>s</w:t>
            </w:r>
            <w:r w:rsidR="00A915F4" w:rsidRPr="00A915F4">
              <w:rPr>
                <w:rFonts w:ascii="Calibri" w:hAnsi="Calibri" w:cs="Calibri"/>
                <w:bCs/>
              </w:rPr>
              <w:t>enderteknologi</w:t>
            </w:r>
            <w:r w:rsidR="00A915F4">
              <w:rPr>
                <w:rFonts w:ascii="Calibri" w:hAnsi="Calibri" w:cs="Calibri"/>
                <w:bCs/>
              </w:rPr>
              <w:t xml:space="preserve">. </w:t>
            </w:r>
            <w:r w:rsidR="00A915F4" w:rsidRPr="00A915F4">
              <w:rPr>
                <w:rFonts w:ascii="Calibri" w:hAnsi="Calibri" w:cs="Calibri"/>
                <w:bCs/>
              </w:rPr>
              <w:t>Det bør etableres arbeidsgruppe ledet av ON. Deltakere fra HO, HDO.</w:t>
            </w:r>
          </w:p>
          <w:p w14:paraId="55647405" w14:textId="77777777" w:rsidR="002A49CB" w:rsidRDefault="002A49CB" w:rsidP="002A49CB">
            <w:pPr>
              <w:rPr>
                <w:rFonts w:ascii="Calibri" w:hAnsi="Calibri" w:cs="Calibri"/>
                <w:bCs/>
              </w:rPr>
            </w:pPr>
          </w:p>
          <w:p w14:paraId="3563C6CC" w14:textId="5F6065AD" w:rsidR="002A49CB" w:rsidRDefault="002A49CB" w:rsidP="002A49CB">
            <w:pPr>
              <w:rPr>
                <w:rFonts w:ascii="Calibri" w:hAnsi="Calibri" w:cs="Calibri"/>
                <w:bCs/>
              </w:rPr>
            </w:pPr>
            <w:r w:rsidRPr="002A49CB">
              <w:rPr>
                <w:rFonts w:ascii="Calibri" w:hAnsi="Calibri" w:cs="Calibri"/>
                <w:b/>
              </w:rPr>
              <w:t>T7</w:t>
            </w:r>
            <w:r w:rsidRPr="002A49CB">
              <w:rPr>
                <w:rFonts w:ascii="Calibri" w:hAnsi="Calibri" w:cs="Calibri"/>
                <w:bCs/>
              </w:rPr>
              <w:t xml:space="preserve"> Sikre infrastruktur av redundant navigasjonssystem til GPS</w:t>
            </w:r>
          </w:p>
          <w:p w14:paraId="454BFF22" w14:textId="26515900" w:rsidR="00A915F4" w:rsidRPr="00A915F4" w:rsidRDefault="002A49CB" w:rsidP="00A915F4">
            <w:pPr>
              <w:rPr>
                <w:rFonts w:ascii="Calibri" w:hAnsi="Calibri" w:cs="Calibri"/>
                <w:bCs/>
              </w:rPr>
            </w:pPr>
            <w:r w:rsidRPr="002A49CB">
              <w:rPr>
                <w:rFonts w:ascii="Calibri" w:hAnsi="Calibri" w:cs="Calibri"/>
                <w:bCs/>
              </w:rPr>
              <w:t>Helikopterselskapene er enige, men planlegger ingen aktivitet (f.eks. INS)</w:t>
            </w:r>
            <w:r w:rsidR="00A915F4">
              <w:rPr>
                <w:rFonts w:ascii="Calibri" w:hAnsi="Calibri" w:cs="Calibri"/>
                <w:bCs/>
              </w:rPr>
              <w:t xml:space="preserve">. </w:t>
            </w:r>
            <w:r w:rsidR="00A915F4" w:rsidRPr="00A915F4">
              <w:rPr>
                <w:rFonts w:ascii="Calibri" w:hAnsi="Calibri" w:cs="Calibri"/>
                <w:bCs/>
              </w:rPr>
              <w:t xml:space="preserve">Sendt Avinor, </w:t>
            </w:r>
            <w:r w:rsidR="00A915F4">
              <w:rPr>
                <w:rFonts w:ascii="Calibri" w:hAnsi="Calibri" w:cs="Calibri"/>
                <w:bCs/>
              </w:rPr>
              <w:t>PBN</w:t>
            </w:r>
            <w:r w:rsidR="00A915F4" w:rsidRPr="00A915F4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="00615590">
              <w:rPr>
                <w:rFonts w:ascii="Calibri" w:hAnsi="Calibri" w:cs="Calibri"/>
                <w:bCs/>
              </w:rPr>
              <w:t>transition</w:t>
            </w:r>
            <w:proofErr w:type="spellEnd"/>
            <w:r w:rsidR="00615590">
              <w:rPr>
                <w:rFonts w:ascii="Calibri" w:hAnsi="Calibri" w:cs="Calibri"/>
                <w:bCs/>
              </w:rPr>
              <w:t xml:space="preserve"> </w:t>
            </w:r>
            <w:r w:rsidR="00A915F4" w:rsidRPr="00A915F4">
              <w:rPr>
                <w:rFonts w:ascii="Calibri" w:hAnsi="Calibri" w:cs="Calibri"/>
                <w:bCs/>
              </w:rPr>
              <w:t xml:space="preserve">plan, </w:t>
            </w:r>
            <w:r w:rsidR="00615590">
              <w:rPr>
                <w:rFonts w:ascii="Calibri" w:hAnsi="Calibri" w:cs="Calibri"/>
                <w:bCs/>
              </w:rPr>
              <w:t xml:space="preserve">er </w:t>
            </w:r>
            <w:r w:rsidR="00A915F4" w:rsidRPr="00A915F4">
              <w:rPr>
                <w:rFonts w:ascii="Calibri" w:hAnsi="Calibri" w:cs="Calibri"/>
                <w:bCs/>
              </w:rPr>
              <w:t>godkjen</w:t>
            </w:r>
            <w:r w:rsidR="00615590">
              <w:rPr>
                <w:rFonts w:ascii="Calibri" w:hAnsi="Calibri" w:cs="Calibri"/>
                <w:bCs/>
              </w:rPr>
              <w:t>t</w:t>
            </w:r>
            <w:r w:rsidR="00A915F4" w:rsidRPr="00A915F4">
              <w:rPr>
                <w:rFonts w:ascii="Calibri" w:hAnsi="Calibri" w:cs="Calibri"/>
                <w:bCs/>
              </w:rPr>
              <w:t xml:space="preserve"> av LT</w:t>
            </w:r>
            <w:r w:rsidR="00615590">
              <w:rPr>
                <w:rFonts w:ascii="Calibri" w:hAnsi="Calibri" w:cs="Calibri"/>
                <w:bCs/>
              </w:rPr>
              <w:t>, og EASA.</w:t>
            </w:r>
          </w:p>
          <w:p w14:paraId="0F879066" w14:textId="77777777" w:rsidR="00A915F4" w:rsidRPr="00A915F4" w:rsidRDefault="00A915F4" w:rsidP="00A915F4">
            <w:pPr>
              <w:rPr>
                <w:rFonts w:ascii="Calibri" w:hAnsi="Calibri" w:cs="Calibri"/>
                <w:bCs/>
              </w:rPr>
            </w:pPr>
            <w:r w:rsidRPr="00A915F4">
              <w:rPr>
                <w:rFonts w:ascii="Calibri" w:hAnsi="Calibri" w:cs="Calibri"/>
                <w:bCs/>
              </w:rPr>
              <w:t xml:space="preserve">Spørsmål til </w:t>
            </w:r>
            <w:proofErr w:type="spellStart"/>
            <w:r w:rsidRPr="00A915F4">
              <w:rPr>
                <w:rFonts w:ascii="Calibri" w:hAnsi="Calibri" w:cs="Calibri"/>
                <w:bCs/>
              </w:rPr>
              <w:t>Sikorsky</w:t>
            </w:r>
            <w:proofErr w:type="spellEnd"/>
            <w:r w:rsidRPr="00A915F4">
              <w:rPr>
                <w:rFonts w:ascii="Calibri" w:hAnsi="Calibri" w:cs="Calibri"/>
                <w:bCs/>
              </w:rPr>
              <w:t>/andre TCH om INS utstyr er sertifisert</w:t>
            </w:r>
          </w:p>
          <w:p w14:paraId="5EBB52BF" w14:textId="77777777" w:rsidR="00A915F4" w:rsidRPr="00A915F4" w:rsidRDefault="00A915F4" w:rsidP="00A915F4">
            <w:pPr>
              <w:rPr>
                <w:rFonts w:ascii="Calibri" w:hAnsi="Calibri" w:cs="Calibri"/>
                <w:bCs/>
              </w:rPr>
            </w:pPr>
            <w:r w:rsidRPr="00A915F4">
              <w:rPr>
                <w:rFonts w:ascii="Calibri" w:hAnsi="Calibri" w:cs="Calibri"/>
                <w:bCs/>
              </w:rPr>
              <w:t>Overordnet planer er under revurdering.</w:t>
            </w:r>
          </w:p>
          <w:p w14:paraId="53626458" w14:textId="4C7B8F07" w:rsidR="00A915F4" w:rsidRPr="00A915F4" w:rsidRDefault="00A915F4" w:rsidP="00A915F4">
            <w:pPr>
              <w:rPr>
                <w:rFonts w:ascii="Calibri" w:hAnsi="Calibri" w:cs="Calibri"/>
                <w:bCs/>
              </w:rPr>
            </w:pPr>
            <w:r w:rsidRPr="00A915F4">
              <w:rPr>
                <w:rFonts w:ascii="Calibri" w:hAnsi="Calibri" w:cs="Calibri"/>
                <w:bCs/>
              </w:rPr>
              <w:t xml:space="preserve">To </w:t>
            </w:r>
            <w:r w:rsidR="00615590">
              <w:rPr>
                <w:rFonts w:ascii="Calibri" w:hAnsi="Calibri" w:cs="Calibri"/>
                <w:bCs/>
              </w:rPr>
              <w:t>oppfølgingsspor</w:t>
            </w:r>
            <w:r w:rsidRPr="00A915F4">
              <w:rPr>
                <w:rFonts w:ascii="Calibri" w:hAnsi="Calibri" w:cs="Calibri"/>
                <w:bCs/>
              </w:rPr>
              <w:t>:</w:t>
            </w:r>
          </w:p>
          <w:p w14:paraId="00B06096" w14:textId="26D91605" w:rsidR="00A915F4" w:rsidRPr="00A915F4" w:rsidRDefault="00A915F4" w:rsidP="00615590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A915F4">
              <w:rPr>
                <w:rFonts w:ascii="Calibri" w:hAnsi="Calibri" w:cs="Calibri"/>
                <w:bCs/>
              </w:rPr>
              <w:t>Luftrom, tilhørende krav/behov for utrustning i fartøy</w:t>
            </w:r>
          </w:p>
          <w:p w14:paraId="22D8A17D" w14:textId="7DE5ED7D" w:rsidR="002A49CB" w:rsidRDefault="00A915F4" w:rsidP="00615590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A915F4">
              <w:rPr>
                <w:rFonts w:ascii="Calibri" w:hAnsi="Calibri" w:cs="Calibri"/>
                <w:bCs/>
              </w:rPr>
              <w:t>Sertifisert utstyr til aktuelle fartøy</w:t>
            </w:r>
            <w:r w:rsidR="002A49CB" w:rsidRPr="002A49CB">
              <w:rPr>
                <w:rFonts w:ascii="Calibri" w:hAnsi="Calibri" w:cs="Calibri"/>
                <w:bCs/>
              </w:rPr>
              <w:t>eiere</w:t>
            </w:r>
            <w:r w:rsidR="00615590">
              <w:rPr>
                <w:rFonts w:ascii="Calibri" w:hAnsi="Calibri" w:cs="Calibri"/>
                <w:bCs/>
              </w:rPr>
              <w:t>,</w:t>
            </w:r>
            <w:r w:rsidR="002A49CB" w:rsidRPr="002A49CB">
              <w:rPr>
                <w:rFonts w:ascii="Calibri" w:hAnsi="Calibri" w:cs="Calibri"/>
                <w:bCs/>
              </w:rPr>
              <w:t xml:space="preserve"> bør kanskje tilskrives om samme tiltak?</w:t>
            </w:r>
          </w:p>
          <w:p w14:paraId="56FD3A06" w14:textId="77777777" w:rsidR="002A49CB" w:rsidRDefault="002A49CB" w:rsidP="002A49CB">
            <w:pPr>
              <w:rPr>
                <w:rFonts w:ascii="Calibri" w:hAnsi="Calibri" w:cs="Calibri"/>
                <w:bCs/>
              </w:rPr>
            </w:pPr>
          </w:p>
          <w:p w14:paraId="0044FA96" w14:textId="4F23EE5B" w:rsidR="002A49CB" w:rsidRDefault="00FA50A2" w:rsidP="002A49CB">
            <w:pPr>
              <w:rPr>
                <w:rFonts w:ascii="Calibri" w:hAnsi="Calibri" w:cs="Calibri"/>
                <w:bCs/>
              </w:rPr>
            </w:pPr>
            <w:r w:rsidRPr="00FA50A2">
              <w:rPr>
                <w:rFonts w:ascii="Calibri" w:hAnsi="Calibri" w:cs="Calibri"/>
                <w:b/>
              </w:rPr>
              <w:t>T9</w:t>
            </w:r>
            <w:r w:rsidRPr="00FA50A2">
              <w:rPr>
                <w:rFonts w:ascii="Calibri" w:hAnsi="Calibri" w:cs="Calibri"/>
                <w:bCs/>
              </w:rPr>
              <w:t xml:space="preserve"> Sikre at vedlikehold og modifikasjonsarbeid utføres under norsk myndighetstilsyn</w:t>
            </w:r>
          </w:p>
          <w:p w14:paraId="5C346A99" w14:textId="77777777" w:rsidR="00615590" w:rsidRPr="00615590" w:rsidRDefault="00FA50A2" w:rsidP="00615590">
            <w:pPr>
              <w:rPr>
                <w:rFonts w:ascii="Calibri" w:hAnsi="Calibri" w:cs="Calibri"/>
                <w:bCs/>
              </w:rPr>
            </w:pPr>
            <w:r w:rsidRPr="00FA50A2">
              <w:rPr>
                <w:rFonts w:ascii="Calibri" w:hAnsi="Calibri" w:cs="Calibri"/>
                <w:bCs/>
              </w:rPr>
              <w:t>ON mener dette allerede er tilfredsstillende ivaretatt i ON retningslinje 066</w:t>
            </w:r>
            <w:r w:rsidR="00615590">
              <w:rPr>
                <w:rFonts w:ascii="Calibri" w:hAnsi="Calibri" w:cs="Calibri"/>
                <w:bCs/>
              </w:rPr>
              <w:t xml:space="preserve">. </w:t>
            </w:r>
            <w:r w:rsidR="00615590" w:rsidRPr="00615590">
              <w:rPr>
                <w:rFonts w:ascii="Calibri" w:hAnsi="Calibri" w:cs="Calibri"/>
                <w:bCs/>
              </w:rPr>
              <w:t xml:space="preserve">Det er likevel fortsatt behov for å vurdere forskriftsfesting/ fortolkning av forholdet. </w:t>
            </w:r>
          </w:p>
          <w:p w14:paraId="7CB1F05F" w14:textId="61EA45AC" w:rsidR="002A49CB" w:rsidRDefault="00615590" w:rsidP="00615590">
            <w:pPr>
              <w:rPr>
                <w:rFonts w:ascii="Calibri" w:hAnsi="Calibri" w:cs="Calibri"/>
                <w:bCs/>
              </w:rPr>
            </w:pPr>
            <w:r w:rsidRPr="00615590">
              <w:rPr>
                <w:rFonts w:ascii="Calibri" w:hAnsi="Calibri" w:cs="Calibri"/>
                <w:bCs/>
              </w:rPr>
              <w:t>Står åpen inntil videre</w:t>
            </w:r>
          </w:p>
          <w:p w14:paraId="321D95F0" w14:textId="77777777" w:rsidR="00FA50A2" w:rsidRDefault="00FA50A2" w:rsidP="002A49CB">
            <w:pPr>
              <w:rPr>
                <w:rFonts w:ascii="Calibri" w:hAnsi="Calibri" w:cs="Calibri"/>
                <w:bCs/>
              </w:rPr>
            </w:pPr>
          </w:p>
          <w:p w14:paraId="126D31DC" w14:textId="3AAFD924" w:rsidR="00FA50A2" w:rsidRDefault="00FA50A2" w:rsidP="002A49CB">
            <w:pPr>
              <w:rPr>
                <w:rFonts w:ascii="Calibri" w:hAnsi="Calibri" w:cs="Calibri"/>
                <w:bCs/>
              </w:rPr>
            </w:pPr>
            <w:r w:rsidRPr="00FA50A2">
              <w:rPr>
                <w:rFonts w:ascii="Calibri" w:hAnsi="Calibri" w:cs="Calibri"/>
                <w:b/>
              </w:rPr>
              <w:t>T18</w:t>
            </w:r>
            <w:r w:rsidRPr="00FA50A2">
              <w:rPr>
                <w:rFonts w:ascii="Calibri" w:hAnsi="Calibri" w:cs="Calibri"/>
                <w:bCs/>
              </w:rPr>
              <w:t xml:space="preserve"> Forbedre merking av riggnavn</w:t>
            </w:r>
          </w:p>
          <w:p w14:paraId="7E5FA220" w14:textId="5D103AEF" w:rsidR="00A83EC2" w:rsidRDefault="00615590" w:rsidP="00615590">
            <w:pPr>
              <w:rPr>
                <w:rFonts w:ascii="Calibri" w:hAnsi="Calibri" w:cs="Calibri"/>
                <w:bCs/>
              </w:rPr>
            </w:pPr>
            <w:r w:rsidRPr="00615590">
              <w:rPr>
                <w:rFonts w:ascii="Calibri" w:hAnsi="Calibri" w:cs="Calibri"/>
                <w:bCs/>
              </w:rPr>
              <w:t>Arbeidet er i gang hos enkelte</w:t>
            </w:r>
            <w:r>
              <w:rPr>
                <w:rFonts w:ascii="Calibri" w:hAnsi="Calibri" w:cs="Calibri"/>
                <w:bCs/>
              </w:rPr>
              <w:t>, a</w:t>
            </w:r>
            <w:r w:rsidRPr="00615590">
              <w:rPr>
                <w:rFonts w:ascii="Calibri" w:hAnsi="Calibri" w:cs="Calibri"/>
                <w:bCs/>
              </w:rPr>
              <w:t>vventer ON arbeidsgruppe</w:t>
            </w:r>
          </w:p>
          <w:p w14:paraId="1D45AB63" w14:textId="60D1F410" w:rsidR="00FA50A2" w:rsidRDefault="00615590" w:rsidP="00091BA6">
            <w:pPr>
              <w:rPr>
                <w:rFonts w:ascii="Calibri" w:hAnsi="Calibri" w:cs="Calibri"/>
                <w:bCs/>
              </w:rPr>
            </w:pPr>
            <w:r w:rsidRPr="00615590">
              <w:rPr>
                <w:rFonts w:ascii="Calibri" w:hAnsi="Calibri" w:cs="Calibri"/>
                <w:bCs/>
              </w:rPr>
              <w:t>Står åpen inntil videre</w:t>
            </w:r>
            <w:r>
              <w:rPr>
                <w:rFonts w:ascii="Calibri" w:hAnsi="Calibri" w:cs="Calibri"/>
                <w:bCs/>
              </w:rPr>
              <w:t>.</w:t>
            </w:r>
          </w:p>
          <w:p w14:paraId="0AABC59F" w14:textId="2CA1AB12" w:rsidR="00FA50A2" w:rsidRDefault="00FA50A2" w:rsidP="00091BA6">
            <w:pPr>
              <w:rPr>
                <w:rFonts w:ascii="Calibri" w:hAnsi="Calibri" w:cs="Calibri"/>
                <w:bCs/>
              </w:rPr>
            </w:pPr>
            <w:r w:rsidRPr="00FA50A2">
              <w:rPr>
                <w:rFonts w:ascii="Calibri" w:hAnsi="Calibri" w:cs="Calibri"/>
                <w:b/>
              </w:rPr>
              <w:t>T20</w:t>
            </w:r>
            <w:r w:rsidRPr="00FA50A2">
              <w:rPr>
                <w:rFonts w:ascii="Calibri" w:hAnsi="Calibri" w:cs="Calibri"/>
                <w:bCs/>
              </w:rPr>
              <w:t xml:space="preserve"> Innføre krav om kommunikasjon for flygere som beveger seg på helikopterdekket</w:t>
            </w:r>
          </w:p>
          <w:p w14:paraId="45F42DA8" w14:textId="13CB1FF5" w:rsidR="00A83EC2" w:rsidRDefault="00FA50A2" w:rsidP="00091BA6">
            <w:pPr>
              <w:rPr>
                <w:rFonts w:ascii="Calibri" w:hAnsi="Calibri" w:cs="Calibri"/>
                <w:bCs/>
              </w:rPr>
            </w:pPr>
            <w:r w:rsidRPr="00FA50A2">
              <w:rPr>
                <w:rFonts w:ascii="Calibri" w:hAnsi="Calibri" w:cs="Calibri"/>
                <w:bCs/>
              </w:rPr>
              <w:t>Helikopterselskapene er enige om at dette neppe gir noen sikkerhetsgevinst</w:t>
            </w:r>
            <w:r w:rsidR="00615590">
              <w:rPr>
                <w:rFonts w:ascii="Calibri" w:hAnsi="Calibri" w:cs="Calibri"/>
                <w:bCs/>
              </w:rPr>
              <w:t xml:space="preserve">. </w:t>
            </w:r>
            <w:r w:rsidR="00615590" w:rsidRPr="00615590">
              <w:rPr>
                <w:rFonts w:ascii="Calibri" w:hAnsi="Calibri" w:cs="Calibri"/>
                <w:bCs/>
              </w:rPr>
              <w:t>Kan lukkes, ingen tiltak</w:t>
            </w:r>
            <w:r w:rsidR="00615590">
              <w:rPr>
                <w:rFonts w:ascii="Calibri" w:hAnsi="Calibri" w:cs="Calibri"/>
                <w:bCs/>
              </w:rPr>
              <w:t>.</w:t>
            </w:r>
          </w:p>
          <w:p w14:paraId="68B8FFA6" w14:textId="77777777" w:rsidR="00FA50A2" w:rsidRDefault="00FA50A2" w:rsidP="00091BA6">
            <w:pPr>
              <w:rPr>
                <w:rFonts w:ascii="Calibri" w:hAnsi="Calibri" w:cs="Calibri"/>
                <w:bCs/>
              </w:rPr>
            </w:pPr>
          </w:p>
          <w:p w14:paraId="226A0925" w14:textId="694A4BC9" w:rsidR="00FA50A2" w:rsidRDefault="00A33CD5" w:rsidP="00091BA6">
            <w:pPr>
              <w:rPr>
                <w:rFonts w:ascii="Calibri" w:hAnsi="Calibri" w:cs="Calibri"/>
                <w:bCs/>
              </w:rPr>
            </w:pPr>
            <w:r w:rsidRPr="00A33CD5">
              <w:rPr>
                <w:rFonts w:ascii="Calibri" w:hAnsi="Calibri" w:cs="Calibri"/>
                <w:b/>
              </w:rPr>
              <w:t>T22</w:t>
            </w:r>
            <w:r w:rsidRPr="00A33CD5">
              <w:rPr>
                <w:rFonts w:ascii="Calibri" w:hAnsi="Calibri" w:cs="Calibri"/>
                <w:bCs/>
              </w:rPr>
              <w:t xml:space="preserve"> Implementere fullstendig innholdet i ON-066</w:t>
            </w:r>
          </w:p>
          <w:p w14:paraId="6DAB7CC2" w14:textId="067040D7" w:rsidR="00615590" w:rsidRPr="00615590" w:rsidRDefault="00A33CD5" w:rsidP="00615590">
            <w:pPr>
              <w:rPr>
                <w:rFonts w:ascii="Calibri" w:hAnsi="Calibri" w:cs="Calibri"/>
                <w:bCs/>
              </w:rPr>
            </w:pPr>
            <w:r w:rsidRPr="00A33CD5">
              <w:rPr>
                <w:rFonts w:ascii="Calibri" w:hAnsi="Calibri" w:cs="Calibri"/>
                <w:bCs/>
              </w:rPr>
              <w:t>ON anbefaler at tiltaket lukkes uten noen aktivitet</w:t>
            </w:r>
            <w:r w:rsidR="00615590">
              <w:rPr>
                <w:rFonts w:ascii="Calibri" w:hAnsi="Calibri" w:cs="Calibri"/>
                <w:bCs/>
              </w:rPr>
              <w:t>.</w:t>
            </w:r>
            <w:r w:rsidR="00615590">
              <w:t xml:space="preserve"> </w:t>
            </w:r>
            <w:r w:rsidR="00615590" w:rsidRPr="00615590">
              <w:rPr>
                <w:rFonts w:ascii="Calibri" w:hAnsi="Calibri" w:cs="Calibri"/>
                <w:bCs/>
              </w:rPr>
              <w:t xml:space="preserve">I praksis </w:t>
            </w:r>
            <w:proofErr w:type="spellStart"/>
            <w:r w:rsidR="00615590" w:rsidRPr="00615590">
              <w:rPr>
                <w:rFonts w:ascii="Calibri" w:hAnsi="Calibri" w:cs="Calibri"/>
                <w:bCs/>
              </w:rPr>
              <w:t>kontraktsfester</w:t>
            </w:r>
            <w:proofErr w:type="spellEnd"/>
            <w:r w:rsidR="00615590" w:rsidRPr="00615590">
              <w:rPr>
                <w:rFonts w:ascii="Calibri" w:hAnsi="Calibri" w:cs="Calibri"/>
                <w:bCs/>
              </w:rPr>
              <w:t xml:space="preserve"> alle HDO retningslinjen.</w:t>
            </w:r>
          </w:p>
          <w:p w14:paraId="209C7E28" w14:textId="66DE129D" w:rsidR="00091BA6" w:rsidRDefault="00615590" w:rsidP="00615590">
            <w:pPr>
              <w:rPr>
                <w:rFonts w:ascii="Calibri" w:hAnsi="Calibri" w:cs="Calibri"/>
                <w:bCs/>
              </w:rPr>
            </w:pPr>
            <w:r w:rsidRPr="00615590">
              <w:rPr>
                <w:rFonts w:ascii="Calibri" w:hAnsi="Calibri" w:cs="Calibri"/>
                <w:bCs/>
              </w:rPr>
              <w:t>Avvente formell tilbakemelding fra ON AG</w:t>
            </w:r>
            <w:r>
              <w:rPr>
                <w:rFonts w:ascii="Calibri" w:hAnsi="Calibri" w:cs="Calibri"/>
                <w:bCs/>
              </w:rPr>
              <w:t xml:space="preserve">. </w:t>
            </w:r>
          </w:p>
          <w:p w14:paraId="1FD1E575" w14:textId="77777777" w:rsidR="00A33CD5" w:rsidRDefault="00A33CD5" w:rsidP="00091BA6">
            <w:pPr>
              <w:rPr>
                <w:rFonts w:ascii="Calibri" w:hAnsi="Calibri" w:cs="Calibri"/>
                <w:bCs/>
              </w:rPr>
            </w:pPr>
          </w:p>
          <w:p w14:paraId="3E57D029" w14:textId="2D9A290A" w:rsidR="00A33CD5" w:rsidRDefault="00A33CD5" w:rsidP="00091BA6">
            <w:pPr>
              <w:rPr>
                <w:rFonts w:ascii="Calibri" w:hAnsi="Calibri" w:cs="Calibri"/>
                <w:bCs/>
              </w:rPr>
            </w:pPr>
            <w:r w:rsidRPr="00A33CD5">
              <w:rPr>
                <w:rFonts w:ascii="Calibri" w:hAnsi="Calibri" w:cs="Calibri"/>
                <w:b/>
              </w:rPr>
              <w:t>T23</w:t>
            </w:r>
            <w:r w:rsidRPr="00A33CD5">
              <w:rPr>
                <w:rFonts w:ascii="Calibri" w:hAnsi="Calibri" w:cs="Calibri"/>
                <w:bCs/>
              </w:rPr>
              <w:t xml:space="preserve"> Omforene om </w:t>
            </w:r>
            <w:proofErr w:type="spellStart"/>
            <w:r w:rsidRPr="00A33CD5">
              <w:rPr>
                <w:rFonts w:ascii="Calibri" w:hAnsi="Calibri" w:cs="Calibri"/>
                <w:bCs/>
              </w:rPr>
              <w:t>snutid</w:t>
            </w:r>
            <w:proofErr w:type="spellEnd"/>
            <w:r w:rsidRPr="00A33CD5">
              <w:rPr>
                <w:rFonts w:ascii="Calibri" w:hAnsi="Calibri" w:cs="Calibri"/>
                <w:bCs/>
              </w:rPr>
              <w:t xml:space="preserve"> og </w:t>
            </w:r>
            <w:proofErr w:type="spellStart"/>
            <w:r w:rsidRPr="00A33CD5">
              <w:rPr>
                <w:rFonts w:ascii="Calibri" w:hAnsi="Calibri" w:cs="Calibri"/>
                <w:bCs/>
              </w:rPr>
              <w:t>penalty</w:t>
            </w:r>
            <w:proofErr w:type="spellEnd"/>
          </w:p>
          <w:p w14:paraId="36C79C31" w14:textId="18A67482" w:rsidR="00A33CD5" w:rsidRDefault="00A33CD5" w:rsidP="00091BA6">
            <w:pPr>
              <w:rPr>
                <w:rFonts w:ascii="Calibri" w:hAnsi="Calibri" w:cs="Calibri"/>
                <w:bCs/>
              </w:rPr>
            </w:pPr>
            <w:r w:rsidRPr="00A33CD5">
              <w:rPr>
                <w:rFonts w:ascii="Calibri" w:hAnsi="Calibri" w:cs="Calibri"/>
                <w:bCs/>
              </w:rPr>
              <w:t>Tilbakemeldingen peker ikke på en konkret framdrift</w:t>
            </w:r>
          </w:p>
          <w:p w14:paraId="069459FB" w14:textId="3862BA6D" w:rsidR="00A33CD5" w:rsidRDefault="00615590" w:rsidP="00615590">
            <w:pPr>
              <w:rPr>
                <w:rFonts w:ascii="Calibri" w:hAnsi="Calibri" w:cs="Calibri"/>
                <w:bCs/>
              </w:rPr>
            </w:pPr>
            <w:r w:rsidRPr="00615590">
              <w:rPr>
                <w:rFonts w:ascii="Calibri" w:hAnsi="Calibri" w:cs="Calibri"/>
                <w:bCs/>
              </w:rPr>
              <w:lastRenderedPageBreak/>
              <w:t>"</w:t>
            </w:r>
            <w:proofErr w:type="spellStart"/>
            <w:r w:rsidRPr="00615590">
              <w:rPr>
                <w:rFonts w:ascii="Calibri" w:hAnsi="Calibri" w:cs="Calibri"/>
                <w:bCs/>
              </w:rPr>
              <w:t>Penalty</w:t>
            </w:r>
            <w:proofErr w:type="spellEnd"/>
            <w:r w:rsidRPr="00615590">
              <w:rPr>
                <w:rFonts w:ascii="Calibri" w:hAnsi="Calibri" w:cs="Calibri"/>
                <w:bCs/>
              </w:rPr>
              <w:t>"/"Reduksjon i rater" er et forretningsmessig forhold mellom kontraktsparter.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615590">
              <w:rPr>
                <w:rFonts w:ascii="Calibri" w:hAnsi="Calibri" w:cs="Calibri"/>
                <w:bCs/>
              </w:rPr>
              <w:t>Den spisse enden skjermes i HO.</w:t>
            </w:r>
          </w:p>
          <w:p w14:paraId="37A1C1B5" w14:textId="77777777" w:rsidR="00615590" w:rsidRDefault="00615590" w:rsidP="00091BA6">
            <w:pPr>
              <w:rPr>
                <w:rFonts w:ascii="Calibri" w:hAnsi="Calibri" w:cs="Calibri"/>
                <w:b/>
              </w:rPr>
            </w:pPr>
          </w:p>
          <w:p w14:paraId="0BE3916A" w14:textId="3E96BB71" w:rsidR="00A33CD5" w:rsidRDefault="00A33CD5" w:rsidP="00091BA6">
            <w:pPr>
              <w:rPr>
                <w:rFonts w:ascii="Calibri" w:hAnsi="Calibri" w:cs="Calibri"/>
                <w:bCs/>
              </w:rPr>
            </w:pPr>
            <w:r w:rsidRPr="00A33CD5">
              <w:rPr>
                <w:rFonts w:ascii="Calibri" w:hAnsi="Calibri" w:cs="Calibri"/>
                <w:b/>
              </w:rPr>
              <w:t>T15</w:t>
            </w:r>
            <w:r w:rsidRPr="00A33CD5">
              <w:rPr>
                <w:rFonts w:ascii="Calibri" w:hAnsi="Calibri" w:cs="Calibri"/>
                <w:bCs/>
              </w:rPr>
              <w:t xml:space="preserve"> Opprettholde basiskompetanse til flygere</w:t>
            </w:r>
          </w:p>
          <w:p w14:paraId="02618695" w14:textId="69882A21" w:rsidR="00A33CD5" w:rsidRDefault="00A33CD5" w:rsidP="00091BA6">
            <w:pPr>
              <w:rPr>
                <w:rFonts w:ascii="Calibri" w:hAnsi="Calibri" w:cs="Calibri"/>
                <w:bCs/>
              </w:rPr>
            </w:pPr>
            <w:r w:rsidRPr="00A33CD5">
              <w:rPr>
                <w:rFonts w:ascii="Calibri" w:hAnsi="Calibri" w:cs="Calibri"/>
                <w:bCs/>
              </w:rPr>
              <w:t>Helikopterselskapene er enige om at dette er tilfredsstillende ivaretatt</w:t>
            </w:r>
            <w:r>
              <w:rPr>
                <w:rFonts w:ascii="Calibri" w:hAnsi="Calibri" w:cs="Calibri"/>
                <w:bCs/>
              </w:rPr>
              <w:t>, lukkes.</w:t>
            </w:r>
          </w:p>
          <w:p w14:paraId="0048856E" w14:textId="77777777" w:rsidR="00A33CD5" w:rsidRDefault="00A33CD5" w:rsidP="00091BA6">
            <w:pPr>
              <w:rPr>
                <w:rFonts w:ascii="Calibri" w:hAnsi="Calibri" w:cs="Calibri"/>
                <w:bCs/>
              </w:rPr>
            </w:pPr>
          </w:p>
          <w:p w14:paraId="4F9619D5" w14:textId="436A2606" w:rsidR="00A33CD5" w:rsidRDefault="00A33CD5" w:rsidP="00091BA6">
            <w:pPr>
              <w:rPr>
                <w:rFonts w:ascii="Calibri" w:hAnsi="Calibri" w:cs="Calibri"/>
                <w:bCs/>
              </w:rPr>
            </w:pPr>
            <w:r w:rsidRPr="00A33CD5">
              <w:rPr>
                <w:rFonts w:ascii="Calibri" w:hAnsi="Calibri" w:cs="Calibri"/>
                <w:b/>
              </w:rPr>
              <w:t xml:space="preserve">T16 </w:t>
            </w:r>
            <w:r w:rsidRPr="00A33CD5">
              <w:rPr>
                <w:rFonts w:ascii="Calibri" w:hAnsi="Calibri" w:cs="Calibri"/>
                <w:bCs/>
              </w:rPr>
              <w:t>Justere programmet for simulatortrening</w:t>
            </w:r>
          </w:p>
          <w:p w14:paraId="12F11303" w14:textId="14F06431" w:rsidR="00A33CD5" w:rsidRPr="00091BA6" w:rsidRDefault="00A33CD5" w:rsidP="00091BA6">
            <w:pPr>
              <w:rPr>
                <w:rFonts w:ascii="Calibri" w:hAnsi="Calibri" w:cs="Calibri"/>
                <w:bCs/>
              </w:rPr>
            </w:pPr>
            <w:r w:rsidRPr="00A33CD5">
              <w:rPr>
                <w:rFonts w:ascii="Calibri" w:hAnsi="Calibri" w:cs="Calibri"/>
                <w:bCs/>
              </w:rPr>
              <w:t>Helikopterselskapene er enige om at dette er tilfredsstillende ivaretatt</w:t>
            </w:r>
            <w:r w:rsidR="00615590">
              <w:rPr>
                <w:rFonts w:ascii="Calibri" w:hAnsi="Calibri" w:cs="Calibri"/>
                <w:bCs/>
              </w:rPr>
              <w:t>, lukkes.</w:t>
            </w:r>
          </w:p>
          <w:p w14:paraId="30AC710A" w14:textId="77777777" w:rsidR="00A33CD5" w:rsidRDefault="00A33CD5" w:rsidP="00091BA6">
            <w:pPr>
              <w:rPr>
                <w:rFonts w:ascii="Calibri" w:hAnsi="Calibri" w:cs="Calibri"/>
                <w:b/>
              </w:rPr>
            </w:pPr>
          </w:p>
          <w:p w14:paraId="2EA090E2" w14:textId="476EA71E" w:rsidR="00091BA6" w:rsidRPr="00091BA6" w:rsidRDefault="00091BA6" w:rsidP="00091BA6">
            <w:pPr>
              <w:rPr>
                <w:rFonts w:ascii="Calibri" w:hAnsi="Calibri" w:cs="Calibri"/>
                <w:bCs/>
              </w:rPr>
            </w:pPr>
            <w:r w:rsidRPr="00E6513B">
              <w:rPr>
                <w:rFonts w:ascii="Calibri" w:hAnsi="Calibri" w:cs="Calibri"/>
                <w:b/>
              </w:rPr>
              <w:t>Innstilling</w:t>
            </w:r>
            <w:r w:rsidRPr="00091BA6">
              <w:rPr>
                <w:rFonts w:ascii="Calibri" w:hAnsi="Calibri" w:cs="Calibri"/>
                <w:bCs/>
              </w:rPr>
              <w:t xml:space="preserve">: SF </w:t>
            </w:r>
            <w:r w:rsidR="00487A42">
              <w:rPr>
                <w:rFonts w:ascii="Calibri" w:hAnsi="Calibri" w:cs="Calibri"/>
                <w:bCs/>
              </w:rPr>
              <w:t xml:space="preserve">tar gjennomgangen til etterretning og </w:t>
            </w:r>
            <w:r w:rsidR="00A33CD5">
              <w:rPr>
                <w:rFonts w:ascii="Calibri" w:hAnsi="Calibri" w:cs="Calibri"/>
                <w:bCs/>
              </w:rPr>
              <w:t xml:space="preserve">støtter videre </w:t>
            </w:r>
            <w:r w:rsidR="00487A42">
              <w:rPr>
                <w:rFonts w:ascii="Calibri" w:hAnsi="Calibri" w:cs="Calibri"/>
                <w:bCs/>
              </w:rPr>
              <w:t>oppfølging/lukking</w:t>
            </w:r>
            <w:r w:rsidR="00A33CD5">
              <w:rPr>
                <w:rFonts w:ascii="Calibri" w:hAnsi="Calibri" w:cs="Calibri"/>
                <w:bCs/>
              </w:rPr>
              <w:t xml:space="preserve"> som foreslått.</w:t>
            </w:r>
          </w:p>
          <w:p w14:paraId="15A7C7E5" w14:textId="77777777" w:rsidR="00156A2E" w:rsidRDefault="00156A2E" w:rsidP="00E6513B">
            <w:pPr>
              <w:rPr>
                <w:rFonts w:ascii="Calibri" w:hAnsi="Calibri" w:cs="Calibri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C556F" w14:textId="23E35D32" w:rsidR="00156A2E" w:rsidRDefault="002A49CB" w:rsidP="005D3D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lastRenderedPageBreak/>
              <w:t>Ørnulf Lien, LT</w:t>
            </w:r>
          </w:p>
          <w:p w14:paraId="5F161E6B" w14:textId="77777777" w:rsidR="002A49CB" w:rsidRDefault="002A49CB" w:rsidP="005D3D1C">
            <w:pPr>
              <w:rPr>
                <w:rFonts w:ascii="Calibri" w:hAnsi="Calibri" w:cs="Calibri"/>
                <w:bCs/>
              </w:rPr>
            </w:pPr>
          </w:p>
          <w:p w14:paraId="62E3D365" w14:textId="77777777" w:rsidR="00A83EC2" w:rsidRDefault="00A83EC2" w:rsidP="005D3D1C">
            <w:pPr>
              <w:rPr>
                <w:rFonts w:ascii="Calibri" w:hAnsi="Calibri" w:cs="Calibri"/>
                <w:bCs/>
              </w:rPr>
            </w:pPr>
          </w:p>
          <w:p w14:paraId="64DC1637" w14:textId="77777777" w:rsidR="00A83EC2" w:rsidRDefault="00A83EC2" w:rsidP="005D3D1C">
            <w:pPr>
              <w:rPr>
                <w:rFonts w:ascii="Calibri" w:hAnsi="Calibri" w:cs="Calibri"/>
                <w:bCs/>
              </w:rPr>
            </w:pPr>
          </w:p>
          <w:p w14:paraId="2F894E91" w14:textId="77777777" w:rsidR="00A83EC2" w:rsidRDefault="00A83EC2" w:rsidP="005D3D1C">
            <w:pPr>
              <w:rPr>
                <w:rFonts w:ascii="Calibri" w:hAnsi="Calibri" w:cs="Calibri"/>
                <w:bCs/>
              </w:rPr>
            </w:pPr>
          </w:p>
          <w:p w14:paraId="7B070764" w14:textId="77777777" w:rsidR="00A83EC2" w:rsidRDefault="00A83EC2" w:rsidP="005D3D1C">
            <w:pPr>
              <w:rPr>
                <w:rFonts w:ascii="Calibri" w:hAnsi="Calibri" w:cs="Calibri"/>
                <w:bCs/>
              </w:rPr>
            </w:pPr>
          </w:p>
          <w:p w14:paraId="03AD818F" w14:textId="77777777" w:rsidR="00156A2E" w:rsidRDefault="00156A2E" w:rsidP="002A49CB">
            <w:pPr>
              <w:rPr>
                <w:rFonts w:ascii="Calibri" w:hAnsi="Calibri" w:cs="Calibri"/>
                <w:b/>
                <w:bCs/>
              </w:rPr>
            </w:pPr>
          </w:p>
        </w:tc>
      </w:tr>
      <w:bookmarkEnd w:id="5"/>
      <w:tr w:rsidR="00695689" w:rsidRPr="00A55A9B" w14:paraId="3F497400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4D187C5F" w14:textId="0EEC749B" w:rsidR="00695689" w:rsidRDefault="00A01D3B" w:rsidP="00695689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lastRenderedPageBreak/>
              <w:t>09</w:t>
            </w:r>
            <w:r w:rsidR="00695689">
              <w:rPr>
                <w:rFonts w:ascii="Calibri" w:hAnsi="Calibri" w:cs="Calibri"/>
                <w:b/>
                <w:highlight w:val="yellow"/>
              </w:rPr>
              <w:t>/2</w:t>
            </w:r>
            <w:r>
              <w:rPr>
                <w:rFonts w:ascii="Calibri" w:hAnsi="Calibri" w:cs="Calibri"/>
                <w:b/>
                <w:highlight w:val="yellow"/>
              </w:rPr>
              <w:t>4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3F68311D" w14:textId="2D865A31" w:rsidR="00695689" w:rsidRDefault="00A01D3B" w:rsidP="00695689">
            <w:pPr>
              <w:rPr>
                <w:rFonts w:ascii="Calibri" w:hAnsi="Calibri" w:cs="Calibri"/>
              </w:rPr>
            </w:pPr>
            <w:r w:rsidRPr="00A01D3B">
              <w:rPr>
                <w:rFonts w:ascii="Calibri" w:hAnsi="Calibri" w:cs="Calibri"/>
                <w:b/>
              </w:rPr>
              <w:t>Status HOFO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B30EEE4" w14:textId="19241288" w:rsidR="00695689" w:rsidRDefault="00695689" w:rsidP="00695689">
            <w:pPr>
              <w:rPr>
                <w:rFonts w:ascii="Calibri" w:hAnsi="Calibri" w:cs="Calibri"/>
              </w:rPr>
            </w:pPr>
          </w:p>
        </w:tc>
      </w:tr>
      <w:tr w:rsidR="00695689" w:rsidRPr="00A55A9B" w14:paraId="24455A9A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3EF4D" w14:textId="77777777" w:rsidR="00695689" w:rsidRDefault="00695689" w:rsidP="00695689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072E2" w14:textId="458DB85D" w:rsidR="00C5500E" w:rsidRPr="00C5500E" w:rsidRDefault="00C5500E" w:rsidP="00C5500E">
            <w:pPr>
              <w:rPr>
                <w:rFonts w:ascii="Calibri" w:hAnsi="Calibri" w:cs="Calibri"/>
                <w:bCs/>
              </w:rPr>
            </w:pPr>
            <w:r w:rsidRPr="00C5500E">
              <w:rPr>
                <w:rFonts w:ascii="Calibri" w:hAnsi="Calibri" w:cs="Calibri"/>
                <w:bCs/>
              </w:rPr>
              <w:t xml:space="preserve">LT har svart ut et oppdrag fra SD/UD på å redegjøre nærmere </w:t>
            </w:r>
            <w:r w:rsidR="00487A42">
              <w:rPr>
                <w:rFonts w:ascii="Calibri" w:hAnsi="Calibri" w:cs="Calibri"/>
                <w:bCs/>
              </w:rPr>
              <w:t>om</w:t>
            </w:r>
            <w:r w:rsidRPr="00C5500E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C5500E">
              <w:rPr>
                <w:rFonts w:ascii="Calibri" w:hAnsi="Calibri" w:cs="Calibri"/>
                <w:bCs/>
              </w:rPr>
              <w:t>bakgrunn</w:t>
            </w:r>
            <w:proofErr w:type="spellEnd"/>
            <w:r w:rsidRPr="00C5500E">
              <w:rPr>
                <w:rFonts w:ascii="Calibri" w:hAnsi="Calibri" w:cs="Calibri"/>
                <w:bCs/>
              </w:rPr>
              <w:t xml:space="preserve"> for de norske særkravene som er innført </w:t>
            </w:r>
            <w:proofErr w:type="spellStart"/>
            <w:r w:rsidRPr="00C5500E">
              <w:rPr>
                <w:rFonts w:ascii="Calibri" w:hAnsi="Calibri" w:cs="Calibri"/>
                <w:bCs/>
              </w:rPr>
              <w:t>ifm</w:t>
            </w:r>
            <w:proofErr w:type="spellEnd"/>
            <w:r w:rsidRPr="00C5500E">
              <w:rPr>
                <w:rFonts w:ascii="Calibri" w:hAnsi="Calibri" w:cs="Calibri"/>
                <w:bCs/>
              </w:rPr>
              <w:t xml:space="preserve"> HOFO, med frist 31.1.</w:t>
            </w:r>
          </w:p>
          <w:p w14:paraId="5A243592" w14:textId="77777777" w:rsidR="00C5500E" w:rsidRPr="00C5500E" w:rsidRDefault="00C5500E" w:rsidP="00C5500E">
            <w:pPr>
              <w:rPr>
                <w:rFonts w:ascii="Calibri" w:hAnsi="Calibri" w:cs="Calibri"/>
                <w:bCs/>
              </w:rPr>
            </w:pPr>
            <w:r w:rsidRPr="00C5500E">
              <w:rPr>
                <w:rFonts w:ascii="Calibri" w:hAnsi="Calibri" w:cs="Calibri"/>
                <w:bCs/>
              </w:rPr>
              <w:t>I denne forbindelse sendte LT en forespørsel til SFs medlemmer om innspill/momenter til støtte for vår besvarelse på oppdraget. LT fikk 4 innspill, alle relevante og gode innspill.</w:t>
            </w:r>
          </w:p>
          <w:p w14:paraId="3A280A57" w14:textId="77777777" w:rsidR="00C5500E" w:rsidRPr="00C5500E" w:rsidRDefault="00C5500E" w:rsidP="00C5500E">
            <w:pPr>
              <w:rPr>
                <w:rFonts w:ascii="Calibri" w:hAnsi="Calibri" w:cs="Calibri"/>
                <w:bCs/>
              </w:rPr>
            </w:pPr>
            <w:r w:rsidRPr="00C5500E">
              <w:rPr>
                <w:rFonts w:ascii="Calibri" w:hAnsi="Calibri" w:cs="Calibri"/>
                <w:bCs/>
              </w:rPr>
              <w:t xml:space="preserve">LT har i notatet gitt et overordnet bilde av helikopteroperasjoner på norsk kontinentalsokkel, inkludert noe historikk/generell bakgrunn for hvordan man har oppnådd det sikkerhetsnivået vi har på norsk sokkel i dag. Deretter gjør vi rede for de klimatiske forholdene på sokkelen, og knytter dette opp til norske særkrav på et mer overordnet nivå. </w:t>
            </w:r>
          </w:p>
          <w:p w14:paraId="2D217F74" w14:textId="77777777" w:rsidR="00C5500E" w:rsidRPr="00C5500E" w:rsidRDefault="00C5500E" w:rsidP="00C5500E">
            <w:pPr>
              <w:rPr>
                <w:rFonts w:ascii="Calibri" w:hAnsi="Calibri" w:cs="Calibri"/>
                <w:bCs/>
              </w:rPr>
            </w:pPr>
            <w:r w:rsidRPr="00C5500E">
              <w:rPr>
                <w:rFonts w:ascii="Calibri" w:hAnsi="Calibri" w:cs="Calibri"/>
                <w:bCs/>
              </w:rPr>
              <w:t>Så har vi, i et vedlegg, en detaljert gjennomgang av de norske særkravene - hva de er, hvordan de skiller seg fra felleseuropeiske krav og hvorfor. Notat med vedlegg er på til sammen 21 sider.</w:t>
            </w:r>
          </w:p>
          <w:p w14:paraId="7923426E" w14:textId="77777777" w:rsidR="00C5500E" w:rsidRPr="00C5500E" w:rsidRDefault="00C5500E" w:rsidP="00C5500E">
            <w:pPr>
              <w:rPr>
                <w:rFonts w:ascii="Calibri" w:hAnsi="Calibri" w:cs="Calibri"/>
                <w:bCs/>
              </w:rPr>
            </w:pPr>
          </w:p>
          <w:p w14:paraId="58B86621" w14:textId="77777777" w:rsidR="00C5500E" w:rsidRPr="00C5500E" w:rsidRDefault="00C5500E" w:rsidP="00C5500E">
            <w:pPr>
              <w:rPr>
                <w:rFonts w:ascii="Calibri" w:hAnsi="Calibri" w:cs="Calibri"/>
                <w:bCs/>
              </w:rPr>
            </w:pPr>
            <w:r w:rsidRPr="00C5500E">
              <w:rPr>
                <w:rFonts w:ascii="Calibri" w:hAnsi="Calibri" w:cs="Calibri"/>
                <w:bCs/>
              </w:rPr>
              <w:t>SD ønsker å unnta innspillet fra LT offentlighet i sin helhet, og begrunner det med § 20 (1) bokstav c  (forhandlingsposisjoner) supplert med § 5 (1) (misvisende bilde) (</w:t>
            </w:r>
            <w:proofErr w:type="spellStart"/>
            <w:r w:rsidRPr="00C5500E">
              <w:rPr>
                <w:rFonts w:ascii="Calibri" w:hAnsi="Calibri" w:cs="Calibri"/>
                <w:bCs/>
              </w:rPr>
              <w:t>off.loven</w:t>
            </w:r>
            <w:proofErr w:type="spellEnd"/>
            <w:r w:rsidRPr="00C5500E">
              <w:rPr>
                <w:rFonts w:ascii="Calibri" w:hAnsi="Calibri" w:cs="Calibri"/>
                <w:bCs/>
              </w:rPr>
              <w:t>).</w:t>
            </w:r>
          </w:p>
          <w:p w14:paraId="3532D6AE" w14:textId="77777777" w:rsidR="00C5500E" w:rsidRPr="00C5500E" w:rsidRDefault="00C5500E" w:rsidP="00C5500E">
            <w:pPr>
              <w:rPr>
                <w:rFonts w:ascii="Calibri" w:hAnsi="Calibri" w:cs="Calibri"/>
                <w:bCs/>
              </w:rPr>
            </w:pPr>
          </w:p>
          <w:p w14:paraId="7A62B11E" w14:textId="77777777" w:rsidR="00C5500E" w:rsidRPr="00C5500E" w:rsidRDefault="00C5500E" w:rsidP="00C5500E">
            <w:pPr>
              <w:rPr>
                <w:rFonts w:ascii="Calibri" w:hAnsi="Calibri" w:cs="Calibri"/>
                <w:bCs/>
              </w:rPr>
            </w:pPr>
            <w:r w:rsidRPr="00C5500E">
              <w:rPr>
                <w:rFonts w:ascii="Calibri" w:hAnsi="Calibri" w:cs="Calibri"/>
                <w:bCs/>
              </w:rPr>
              <w:t xml:space="preserve">Statsråden har nylig sendt Stortinget et brev, og dette beskriver Norges klare utgangspunkt og hensynet til </w:t>
            </w:r>
            <w:r w:rsidRPr="00C5500E">
              <w:rPr>
                <w:rFonts w:ascii="Calibri" w:hAnsi="Calibri" w:cs="Calibri"/>
                <w:bCs/>
              </w:rPr>
              <w:lastRenderedPageBreak/>
              <w:t xml:space="preserve">bransjen. Det er Norge/EFTA som har neste trekk og at det haster med å ferdigstille vår dokumentasjon. SD vet ikke hvor langt tid hele prosessen vil ta, men at status </w:t>
            </w:r>
            <w:proofErr w:type="spellStart"/>
            <w:r w:rsidRPr="00C5500E">
              <w:rPr>
                <w:rFonts w:ascii="Calibri" w:hAnsi="Calibri" w:cs="Calibri"/>
                <w:bCs/>
              </w:rPr>
              <w:t>quo</w:t>
            </w:r>
            <w:proofErr w:type="spellEnd"/>
            <w:r w:rsidRPr="00C5500E">
              <w:rPr>
                <w:rFonts w:ascii="Calibri" w:hAnsi="Calibri" w:cs="Calibri"/>
                <w:bCs/>
              </w:rPr>
              <w:t xml:space="preserve"> er grei for de direkte berørte i Norge og at sendrektighet fra vår side først og fremst er negativt for det generelle forholdet til EU.</w:t>
            </w:r>
          </w:p>
          <w:p w14:paraId="3731B8EC" w14:textId="77777777" w:rsidR="00C5500E" w:rsidRPr="00C5500E" w:rsidRDefault="00C5500E" w:rsidP="00C5500E">
            <w:pPr>
              <w:rPr>
                <w:rFonts w:ascii="Calibri" w:hAnsi="Calibri" w:cs="Calibri"/>
                <w:bCs/>
              </w:rPr>
            </w:pPr>
            <w:r w:rsidRPr="00C5500E">
              <w:rPr>
                <w:rFonts w:ascii="Calibri" w:hAnsi="Calibri" w:cs="Calibri"/>
                <w:bCs/>
              </w:rPr>
              <w:t>Utdrag fra statsrådens brev:</w:t>
            </w:r>
          </w:p>
          <w:p w14:paraId="098FF44E" w14:textId="77777777" w:rsidR="00C5500E" w:rsidRPr="00C5500E" w:rsidRDefault="00C5500E" w:rsidP="00C5500E">
            <w:pPr>
              <w:rPr>
                <w:rFonts w:ascii="Calibri" w:hAnsi="Calibri" w:cs="Calibri"/>
                <w:bCs/>
                <w:i/>
                <w:iCs/>
              </w:rPr>
            </w:pPr>
            <w:r w:rsidRPr="00C5500E">
              <w:rPr>
                <w:rFonts w:ascii="Calibri" w:hAnsi="Calibri" w:cs="Calibri"/>
                <w:bCs/>
                <w:i/>
                <w:iCs/>
              </w:rPr>
              <w:t xml:space="preserve">Av respekt for dialogen med kommisjonen meiner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eg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det er galt å uttale meg om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dei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enkelte argumenta som er tema i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samtalane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. Samstundes er det heilt sentralt å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ikkje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skape unødig uro for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dei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tilsette i offshorenæringa og i helikopterbransjen. Dei skal derfor vite at det er regjeringas klare standpunkt at alle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moglege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løysingar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må ta hand om det høge tryggleiknivået vi har oppnådd etter mange års systematisk arbeid.</w:t>
            </w:r>
          </w:p>
          <w:p w14:paraId="729BFB25" w14:textId="77777777" w:rsidR="00C5500E" w:rsidRPr="00C5500E" w:rsidRDefault="00C5500E" w:rsidP="00C5500E">
            <w:pPr>
              <w:rPr>
                <w:rFonts w:ascii="Calibri" w:hAnsi="Calibri" w:cs="Calibri"/>
                <w:bCs/>
                <w:i/>
                <w:iCs/>
              </w:rPr>
            </w:pPr>
            <w:r w:rsidRPr="00C5500E">
              <w:rPr>
                <w:rFonts w:ascii="Calibri" w:hAnsi="Calibri" w:cs="Calibri"/>
                <w:bCs/>
                <w:i/>
                <w:iCs/>
              </w:rPr>
              <w:t xml:space="preserve">Politisk leiing i Samferdselsdepartementet og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Utanriksdepartementet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har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nyleg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hatt møte med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representantar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for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dei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tilsette i bransjen. I møtet var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dei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hensyna du tar opp heilt sentrale.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Eg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meiner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difor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at regjeringa har god kunnskap om synspunkta til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dei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som denne saka har størst følgjer for, og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eg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vil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framleis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ha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løypande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kontakt med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dei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 så langt det let seg </w:t>
            </w:r>
            <w:proofErr w:type="spellStart"/>
            <w:r w:rsidRPr="00C5500E">
              <w:rPr>
                <w:rFonts w:ascii="Calibri" w:hAnsi="Calibri" w:cs="Calibri"/>
                <w:bCs/>
                <w:i/>
                <w:iCs/>
              </w:rPr>
              <w:t>gjere</w:t>
            </w:r>
            <w:proofErr w:type="spellEnd"/>
            <w:r w:rsidRPr="00C5500E">
              <w:rPr>
                <w:rFonts w:ascii="Calibri" w:hAnsi="Calibri" w:cs="Calibri"/>
                <w:bCs/>
                <w:i/>
                <w:iCs/>
              </w:rPr>
              <w:t xml:space="preserve">. </w:t>
            </w:r>
          </w:p>
          <w:p w14:paraId="64FEBE17" w14:textId="77777777" w:rsidR="00C5500E" w:rsidRPr="00C5500E" w:rsidRDefault="00C5500E" w:rsidP="00C5500E">
            <w:pPr>
              <w:rPr>
                <w:rFonts w:ascii="Calibri" w:hAnsi="Calibri" w:cs="Calibri"/>
                <w:bCs/>
              </w:rPr>
            </w:pPr>
            <w:r w:rsidRPr="00C5500E">
              <w:rPr>
                <w:rFonts w:ascii="Calibri" w:hAnsi="Calibri" w:cs="Calibri"/>
                <w:bCs/>
              </w:rPr>
              <w:t>Avslutningsvis kan det legges til at saken er veldig krevende for SD og regjeringen.</w:t>
            </w:r>
          </w:p>
          <w:p w14:paraId="1BCF57BE" w14:textId="77777777" w:rsidR="00C5500E" w:rsidRPr="00C5500E" w:rsidRDefault="00C5500E" w:rsidP="00C5500E">
            <w:pPr>
              <w:rPr>
                <w:rFonts w:ascii="Calibri" w:hAnsi="Calibri" w:cs="Calibri"/>
                <w:bCs/>
              </w:rPr>
            </w:pPr>
          </w:p>
          <w:p w14:paraId="4250E4F1" w14:textId="7A9674D2" w:rsidR="00695689" w:rsidRDefault="00C5500E" w:rsidP="00D06462">
            <w:pPr>
              <w:rPr>
                <w:rFonts w:ascii="Calibri" w:hAnsi="Calibri" w:cs="Calibri"/>
              </w:rPr>
            </w:pPr>
            <w:r w:rsidRPr="00C5500E">
              <w:rPr>
                <w:rFonts w:ascii="Calibri" w:hAnsi="Calibri" w:cs="Calibri"/>
                <w:b/>
              </w:rPr>
              <w:t>Innstilling</w:t>
            </w:r>
            <w:r w:rsidRPr="00C5500E">
              <w:rPr>
                <w:rFonts w:ascii="Calibri" w:hAnsi="Calibri" w:cs="Calibri"/>
                <w:bCs/>
              </w:rPr>
              <w:t>: SF tar informasjonen til orientering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BB80F" w14:textId="77777777" w:rsidR="00695689" w:rsidRDefault="00695689" w:rsidP="00695689">
            <w:pPr>
              <w:rPr>
                <w:rFonts w:ascii="Calibri" w:hAnsi="Calibri" w:cs="Calibri"/>
              </w:rPr>
            </w:pPr>
          </w:p>
          <w:p w14:paraId="2380EE5E" w14:textId="5E024BD5" w:rsidR="00695689" w:rsidRDefault="00C5500E" w:rsidP="0069568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Leder SF</w:t>
            </w:r>
          </w:p>
        </w:tc>
      </w:tr>
      <w:tr w:rsidR="00695689" w:rsidRPr="00A55A9B" w14:paraId="77B0643C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CCEB1A" w14:textId="7FA126CB" w:rsidR="00695689" w:rsidRDefault="002E378A" w:rsidP="00695689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t>10/24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64204F" w14:textId="5A5988DD" w:rsidR="00695689" w:rsidRDefault="002E378A" w:rsidP="00695689">
            <w:pPr>
              <w:rPr>
                <w:rFonts w:ascii="Calibri" w:hAnsi="Calibri" w:cs="Calibri"/>
                <w:b/>
              </w:rPr>
            </w:pPr>
            <w:r w:rsidRPr="002E378A">
              <w:rPr>
                <w:rFonts w:ascii="Calibri" w:hAnsi="Calibri" w:cs="Calibri"/>
                <w:b/>
                <w:bCs/>
              </w:rPr>
              <w:t xml:space="preserve">Regelverk </w:t>
            </w:r>
            <w:proofErr w:type="spellStart"/>
            <w:r w:rsidRPr="002E378A">
              <w:rPr>
                <w:rFonts w:ascii="Calibri" w:hAnsi="Calibri" w:cs="Calibri"/>
                <w:b/>
                <w:bCs/>
              </w:rPr>
              <w:t>m.v</w:t>
            </w:r>
            <w:proofErr w:type="spellEnd"/>
            <w:r w:rsidRPr="002E378A">
              <w:rPr>
                <w:rFonts w:ascii="Calibri" w:hAnsi="Calibri" w:cs="Calibri"/>
                <w:b/>
                <w:bCs/>
              </w:rPr>
              <w:t>. (fast agendapunkt)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3844B3" w14:textId="7B31C64F" w:rsidR="00695689" w:rsidRDefault="00695689" w:rsidP="00695689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695689" w:rsidRPr="00A55A9B" w14:paraId="38D1872E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25080" w14:textId="77777777" w:rsidR="00695689" w:rsidRDefault="00695689" w:rsidP="00695689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0884D" w14:textId="77777777" w:rsidR="00695689" w:rsidRPr="00487A42" w:rsidRDefault="00487A42" w:rsidP="00695689">
            <w:pPr>
              <w:rPr>
                <w:rFonts w:ascii="Calibri" w:hAnsi="Calibri" w:cs="Calibri"/>
                <w:bCs/>
              </w:rPr>
            </w:pPr>
            <w:r w:rsidRPr="00487A42">
              <w:rPr>
                <w:rFonts w:ascii="Calibri" w:hAnsi="Calibri" w:cs="Calibri"/>
                <w:bCs/>
              </w:rPr>
              <w:t>Det ble gitt oppdatering på følgende regelverk:</w:t>
            </w:r>
          </w:p>
          <w:p w14:paraId="4CA12DE7" w14:textId="77777777" w:rsidR="00487A42" w:rsidRDefault="00487A42" w:rsidP="00487A42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487A42">
              <w:rPr>
                <w:rFonts w:ascii="Calibri" w:hAnsi="Calibri" w:cs="Calibri"/>
                <w:bCs/>
              </w:rPr>
              <w:t xml:space="preserve">XBR (Skulderbredde) - </w:t>
            </w:r>
            <w:proofErr w:type="spellStart"/>
            <w:r w:rsidRPr="00487A42">
              <w:rPr>
                <w:rFonts w:ascii="Calibri" w:hAnsi="Calibri" w:cs="Calibri"/>
                <w:bCs/>
              </w:rPr>
              <w:t>AltMoC</w:t>
            </w:r>
            <w:proofErr w:type="spellEnd"/>
            <w:r w:rsidRPr="00487A42">
              <w:rPr>
                <w:rFonts w:ascii="Calibri" w:hAnsi="Calibri" w:cs="Calibri"/>
                <w:bCs/>
              </w:rPr>
              <w:t xml:space="preserve"> SPA.HOFO.165(h)</w:t>
            </w:r>
            <w:r>
              <w:rPr>
                <w:rFonts w:ascii="Calibri" w:hAnsi="Calibri" w:cs="Calibri"/>
                <w:bCs/>
              </w:rPr>
              <w:t xml:space="preserve">.  </w:t>
            </w:r>
            <w:r w:rsidRPr="00487A42">
              <w:rPr>
                <w:rFonts w:ascii="Calibri" w:hAnsi="Calibri" w:cs="Calibri"/>
                <w:bCs/>
              </w:rPr>
              <w:t>Implementering i gang</w:t>
            </w:r>
            <w:r>
              <w:rPr>
                <w:rFonts w:ascii="Calibri" w:hAnsi="Calibri" w:cs="Calibri"/>
                <w:bCs/>
              </w:rPr>
              <w:t xml:space="preserve">, søknad </w:t>
            </w:r>
            <w:proofErr w:type="spellStart"/>
            <w:r w:rsidRPr="00487A42">
              <w:rPr>
                <w:rFonts w:ascii="Calibri" w:hAnsi="Calibri" w:cs="Calibri"/>
                <w:bCs/>
              </w:rPr>
              <w:t>søknad</w:t>
            </w:r>
            <w:proofErr w:type="spellEnd"/>
            <w:r w:rsidRPr="00487A42">
              <w:rPr>
                <w:rFonts w:ascii="Calibri" w:hAnsi="Calibri" w:cs="Calibri"/>
                <w:bCs/>
              </w:rPr>
              <w:t xml:space="preserve"> om administrativ forlengelse til 5.4.24</w:t>
            </w:r>
            <w:r>
              <w:rPr>
                <w:rFonts w:ascii="Calibri" w:hAnsi="Calibri" w:cs="Calibri"/>
                <w:bCs/>
              </w:rPr>
              <w:t xml:space="preserve"> vil bli innvilget.</w:t>
            </w:r>
          </w:p>
          <w:p w14:paraId="4C5C584E" w14:textId="77777777" w:rsidR="00487A42" w:rsidRDefault="00487A42" w:rsidP="00672C71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487A42">
              <w:rPr>
                <w:rFonts w:ascii="Calibri" w:hAnsi="Calibri" w:cs="Calibri"/>
                <w:bCs/>
                <w:lang w:val="en-GB"/>
              </w:rPr>
              <w:t xml:space="preserve">EBS - </w:t>
            </w:r>
            <w:proofErr w:type="spellStart"/>
            <w:r w:rsidRPr="00487A42">
              <w:rPr>
                <w:rFonts w:ascii="Calibri" w:hAnsi="Calibri" w:cs="Calibri"/>
                <w:bCs/>
                <w:lang w:val="en-GB"/>
              </w:rPr>
              <w:t>AltMoC</w:t>
            </w:r>
            <w:proofErr w:type="spellEnd"/>
            <w:r w:rsidRPr="00487A42">
              <w:rPr>
                <w:rFonts w:ascii="Calibri" w:hAnsi="Calibri" w:cs="Calibri"/>
                <w:bCs/>
                <w:lang w:val="en-GB"/>
              </w:rPr>
              <w:t xml:space="preserve"> SPA.HOFO.165(c). </w:t>
            </w:r>
            <w:r w:rsidRPr="00487A42">
              <w:rPr>
                <w:rFonts w:ascii="Calibri" w:hAnsi="Calibri" w:cs="Calibri"/>
                <w:bCs/>
              </w:rPr>
              <w:t xml:space="preserve">Gjeldende </w:t>
            </w:r>
            <w:proofErr w:type="spellStart"/>
            <w:r w:rsidRPr="00487A42">
              <w:rPr>
                <w:rFonts w:ascii="Calibri" w:hAnsi="Calibri" w:cs="Calibri"/>
                <w:bCs/>
              </w:rPr>
              <w:t>AltMoC</w:t>
            </w:r>
            <w:proofErr w:type="spellEnd"/>
            <w:r w:rsidRPr="00487A42">
              <w:rPr>
                <w:rFonts w:ascii="Calibri" w:hAnsi="Calibri" w:cs="Calibri"/>
                <w:bCs/>
              </w:rPr>
              <w:t xml:space="preserve"> utløper 1.3.24 og søknad </w:t>
            </w:r>
            <w:proofErr w:type="spellStart"/>
            <w:r w:rsidRPr="00487A42">
              <w:rPr>
                <w:rFonts w:ascii="Calibri" w:hAnsi="Calibri" w:cs="Calibri"/>
                <w:bCs/>
              </w:rPr>
              <w:t>inkl</w:t>
            </w:r>
            <w:proofErr w:type="spellEnd"/>
            <w:r w:rsidRPr="00487A42">
              <w:rPr>
                <w:rFonts w:ascii="Calibri" w:hAnsi="Calibri" w:cs="Calibri"/>
                <w:bCs/>
              </w:rPr>
              <w:t xml:space="preserve"> risikovurderinger, er </w:t>
            </w:r>
            <w:proofErr w:type="spellStart"/>
            <w:r w:rsidRPr="00487A42">
              <w:rPr>
                <w:rFonts w:ascii="Calibri" w:hAnsi="Calibri" w:cs="Calibri"/>
                <w:bCs/>
              </w:rPr>
              <w:t>AltMoC</w:t>
            </w:r>
            <w:proofErr w:type="spellEnd"/>
            <w:r w:rsidRPr="00487A42">
              <w:rPr>
                <w:rFonts w:ascii="Calibri" w:hAnsi="Calibri" w:cs="Calibri"/>
                <w:bCs/>
              </w:rPr>
              <w:t xml:space="preserve">. Presisering, </w:t>
            </w:r>
            <w:r w:rsidR="00672C71">
              <w:rPr>
                <w:rFonts w:ascii="Calibri" w:hAnsi="Calibri" w:cs="Calibri"/>
                <w:bCs/>
              </w:rPr>
              <w:t>d</w:t>
            </w:r>
            <w:r w:rsidRPr="00487A42">
              <w:rPr>
                <w:rFonts w:ascii="Calibri" w:hAnsi="Calibri" w:cs="Calibri"/>
                <w:bCs/>
              </w:rPr>
              <w:t>et vil ikke bli stopp i trafikken fra 1.3.24</w:t>
            </w:r>
            <w:r w:rsidR="00672C71">
              <w:rPr>
                <w:rFonts w:ascii="Calibri" w:hAnsi="Calibri" w:cs="Calibri"/>
                <w:bCs/>
              </w:rPr>
              <w:t>.</w:t>
            </w:r>
          </w:p>
          <w:p w14:paraId="55FB32CD" w14:textId="1A083771" w:rsidR="00672C71" w:rsidRPr="00672C71" w:rsidRDefault="00672C71" w:rsidP="00574491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672C71">
              <w:rPr>
                <w:rFonts w:ascii="Calibri" w:hAnsi="Calibri" w:cs="Calibri"/>
                <w:bCs/>
              </w:rPr>
              <w:t>Endring i BSL D 5-1. § 45 Brann- og redningsberedskap samt opprydding/klargjøring av forhold med varige unntak (§ 53 og noen andre)</w:t>
            </w:r>
          </w:p>
          <w:p w14:paraId="54AE83B0" w14:textId="77777777" w:rsidR="00672C71" w:rsidRDefault="00672C71" w:rsidP="00672C71">
            <w:pPr>
              <w:ind w:left="720"/>
              <w:rPr>
                <w:rFonts w:ascii="Calibri" w:hAnsi="Calibri" w:cs="Calibri"/>
                <w:bCs/>
              </w:rPr>
            </w:pPr>
            <w:r w:rsidRPr="00672C71">
              <w:rPr>
                <w:rFonts w:ascii="Calibri" w:hAnsi="Calibri" w:cs="Calibri"/>
                <w:bCs/>
              </w:rPr>
              <w:t>En del høringskommentarer, men kun fra myndigheter, forlengelse av rammedispensasjoner</w:t>
            </w:r>
          </w:p>
          <w:p w14:paraId="45A2B03B" w14:textId="4A67FA82" w:rsidR="00672C71" w:rsidRPr="00672C71" w:rsidRDefault="00672C71" w:rsidP="00E563A8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672C71">
              <w:rPr>
                <w:rFonts w:ascii="Calibri" w:hAnsi="Calibri" w:cs="Calibri"/>
                <w:bCs/>
              </w:rPr>
              <w:t>Dispensasjoner. Stort volum av søknader</w:t>
            </w:r>
            <w:r>
              <w:rPr>
                <w:rFonts w:ascii="Calibri" w:hAnsi="Calibri" w:cs="Calibri"/>
                <w:bCs/>
              </w:rPr>
              <w:t xml:space="preserve"> er </w:t>
            </w:r>
            <w:proofErr w:type="spellStart"/>
            <w:r>
              <w:rPr>
                <w:rFonts w:ascii="Calibri" w:hAnsi="Calibri" w:cs="Calibri"/>
                <w:bCs/>
              </w:rPr>
              <w:t>tildelm</w:t>
            </w:r>
            <w:proofErr w:type="spellEnd"/>
            <w:r>
              <w:rPr>
                <w:rFonts w:ascii="Calibri" w:hAnsi="Calibri" w:cs="Calibri"/>
                <w:bCs/>
              </w:rPr>
              <w:t xml:space="preserve"> mangelfulle og har feil, som gir </w:t>
            </w:r>
            <w:r w:rsidRPr="00672C71">
              <w:rPr>
                <w:rFonts w:ascii="Calibri" w:hAnsi="Calibri" w:cs="Calibri"/>
                <w:bCs/>
              </w:rPr>
              <w:t xml:space="preserve">dårlig grunnlag for </w:t>
            </w:r>
            <w:r w:rsidRPr="00672C71">
              <w:rPr>
                <w:rFonts w:ascii="Calibri" w:hAnsi="Calibri" w:cs="Calibri"/>
                <w:bCs/>
              </w:rPr>
              <w:lastRenderedPageBreak/>
              <w:t>saksbehandlingen</w:t>
            </w:r>
          </w:p>
          <w:p w14:paraId="41A31AD8" w14:textId="77777777" w:rsidR="00672C71" w:rsidRPr="00672C71" w:rsidRDefault="00672C71" w:rsidP="00672C71">
            <w:pPr>
              <w:ind w:left="720"/>
              <w:rPr>
                <w:rFonts w:ascii="Calibri" w:hAnsi="Calibri" w:cs="Calibri"/>
                <w:bCs/>
              </w:rPr>
            </w:pPr>
            <w:r w:rsidRPr="00672C71">
              <w:rPr>
                <w:rFonts w:ascii="Calibri" w:hAnsi="Calibri" w:cs="Calibri"/>
                <w:bCs/>
              </w:rPr>
              <w:t>Tiltak:</w:t>
            </w:r>
          </w:p>
          <w:p w14:paraId="47D68EF3" w14:textId="77777777" w:rsidR="00672C71" w:rsidRDefault="00672C71" w:rsidP="00672C71">
            <w:pPr>
              <w:ind w:left="72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Nytt </w:t>
            </w:r>
            <w:r w:rsidRPr="00672C71">
              <w:rPr>
                <w:rFonts w:ascii="Calibri" w:hAnsi="Calibri" w:cs="Calibri"/>
                <w:bCs/>
              </w:rPr>
              <w:t>skjema som skal være vedlegg til søknad, kommer straks på høring</w:t>
            </w:r>
            <w:r>
              <w:rPr>
                <w:rFonts w:ascii="Calibri" w:hAnsi="Calibri" w:cs="Calibri"/>
                <w:bCs/>
              </w:rPr>
              <w:t>, et</w:t>
            </w:r>
            <w:r w:rsidRPr="00672C71">
              <w:rPr>
                <w:rFonts w:ascii="Calibri" w:hAnsi="Calibri" w:cs="Calibri"/>
                <w:bCs/>
              </w:rPr>
              <w:t>ablere forståelse for bruk av varige unntak</w:t>
            </w:r>
            <w:r>
              <w:rPr>
                <w:rFonts w:ascii="Calibri" w:hAnsi="Calibri" w:cs="Calibri"/>
                <w:bCs/>
              </w:rPr>
              <w:t xml:space="preserve"> og s</w:t>
            </w:r>
            <w:r w:rsidRPr="00672C71">
              <w:rPr>
                <w:rFonts w:ascii="Calibri" w:hAnsi="Calibri" w:cs="Calibri"/>
                <w:bCs/>
              </w:rPr>
              <w:t>ikre adekvate risikovurderinger</w:t>
            </w:r>
            <w:r>
              <w:rPr>
                <w:rFonts w:ascii="Calibri" w:hAnsi="Calibri" w:cs="Calibri"/>
                <w:bCs/>
              </w:rPr>
              <w:t>. Også e</w:t>
            </w:r>
            <w:r w:rsidRPr="00672C71">
              <w:rPr>
                <w:rFonts w:ascii="Calibri" w:hAnsi="Calibri" w:cs="Calibri"/>
                <w:bCs/>
              </w:rPr>
              <w:t>tablere standard kompenserende tiltak der mulig (Arbeidsgruppe)</w:t>
            </w:r>
          </w:p>
          <w:p w14:paraId="048EB81B" w14:textId="77777777" w:rsidR="00672C71" w:rsidRDefault="00C27127" w:rsidP="00672C71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C27127">
              <w:rPr>
                <w:rFonts w:ascii="Calibri" w:hAnsi="Calibri" w:cs="Calibri"/>
                <w:bCs/>
              </w:rPr>
              <w:t xml:space="preserve">Angivelse </w:t>
            </w:r>
            <w:r>
              <w:rPr>
                <w:rFonts w:ascii="Calibri" w:hAnsi="Calibri" w:cs="Calibri"/>
                <w:bCs/>
              </w:rPr>
              <w:t xml:space="preserve">og merking av </w:t>
            </w:r>
            <w:r w:rsidRPr="00C27127">
              <w:rPr>
                <w:rFonts w:ascii="Calibri" w:hAnsi="Calibri" w:cs="Calibri"/>
                <w:bCs/>
              </w:rPr>
              <w:t xml:space="preserve">dekkstørrelse </w:t>
            </w:r>
            <w:r>
              <w:rPr>
                <w:rFonts w:ascii="Calibri" w:hAnsi="Calibri" w:cs="Calibri"/>
                <w:bCs/>
              </w:rPr>
              <w:t>–</w:t>
            </w:r>
            <w:r w:rsidRPr="00C27127">
              <w:rPr>
                <w:rFonts w:ascii="Calibri" w:hAnsi="Calibri" w:cs="Calibri"/>
                <w:bCs/>
              </w:rPr>
              <w:t xml:space="preserve"> HCA</w:t>
            </w:r>
            <w:r>
              <w:rPr>
                <w:rFonts w:ascii="Calibri" w:hAnsi="Calibri" w:cs="Calibri"/>
                <w:bCs/>
              </w:rPr>
              <w:t>, ble informert om.</w:t>
            </w:r>
          </w:p>
          <w:p w14:paraId="0D126510" w14:textId="77777777" w:rsidR="00C27127" w:rsidRDefault="00C27127" w:rsidP="00C27127">
            <w:pPr>
              <w:numPr>
                <w:ilvl w:val="0"/>
                <w:numId w:val="10"/>
              </w:numPr>
              <w:rPr>
                <w:rFonts w:ascii="Calibri" w:hAnsi="Calibri" w:cs="Calibri"/>
                <w:bCs/>
              </w:rPr>
            </w:pPr>
            <w:r w:rsidRPr="00C27127">
              <w:rPr>
                <w:rFonts w:ascii="Calibri" w:hAnsi="Calibri" w:cs="Calibri"/>
                <w:bCs/>
              </w:rPr>
              <w:t>MMHEL. Det foreligger et forslag og pågående diskusjon om og hvordan den kan implementeres</w:t>
            </w:r>
            <w:r>
              <w:rPr>
                <w:rFonts w:ascii="Calibri" w:hAnsi="Calibri" w:cs="Calibri"/>
                <w:bCs/>
              </w:rPr>
              <w:t>. LT</w:t>
            </w:r>
            <w:r w:rsidRPr="00C27127">
              <w:rPr>
                <w:rFonts w:ascii="Calibri" w:hAnsi="Calibri" w:cs="Calibri"/>
                <w:bCs/>
              </w:rPr>
              <w:t xml:space="preserve"> avventer</w:t>
            </w:r>
            <w:r>
              <w:rPr>
                <w:rFonts w:ascii="Calibri" w:hAnsi="Calibri" w:cs="Calibri"/>
                <w:bCs/>
              </w:rPr>
              <w:t>.</w:t>
            </w:r>
          </w:p>
          <w:p w14:paraId="46C17C68" w14:textId="77777777" w:rsidR="00C27127" w:rsidRDefault="00C27127" w:rsidP="00C27127">
            <w:pPr>
              <w:rPr>
                <w:rFonts w:ascii="Calibri" w:hAnsi="Calibri" w:cs="Calibri"/>
                <w:b/>
              </w:rPr>
            </w:pPr>
          </w:p>
          <w:p w14:paraId="2245C531" w14:textId="51651844" w:rsidR="00C27127" w:rsidRPr="00487A42" w:rsidRDefault="00C27127" w:rsidP="00A77692">
            <w:pPr>
              <w:rPr>
                <w:rFonts w:ascii="Calibri" w:hAnsi="Calibri" w:cs="Calibri"/>
                <w:bCs/>
              </w:rPr>
            </w:pPr>
            <w:r w:rsidRPr="00C5500E">
              <w:rPr>
                <w:rFonts w:ascii="Calibri" w:hAnsi="Calibri" w:cs="Calibri"/>
                <w:b/>
              </w:rPr>
              <w:t>Innstilling</w:t>
            </w:r>
            <w:r w:rsidRPr="00C5500E">
              <w:rPr>
                <w:rFonts w:ascii="Calibri" w:hAnsi="Calibri" w:cs="Calibri"/>
                <w:bCs/>
              </w:rPr>
              <w:t>: SF tar informasjonen til orientering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AAC02" w14:textId="13F1BFEE" w:rsidR="00695689" w:rsidRDefault="00487A42" w:rsidP="00695689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lastRenderedPageBreak/>
              <w:t>Ørnulf Lien, LT</w:t>
            </w:r>
          </w:p>
          <w:p w14:paraId="4016769F" w14:textId="77777777" w:rsidR="00695689" w:rsidRDefault="00695689" w:rsidP="00BB1E09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5D7382" w:rsidRPr="00A55A9B" w14:paraId="5AC03011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66D903" w14:textId="209DB13F" w:rsidR="005D7382" w:rsidRDefault="00DB1926" w:rsidP="005D7382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t>11/24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A01CE9" w14:textId="38162BD7" w:rsidR="005D7382" w:rsidRDefault="00DB1926" w:rsidP="005D7382">
            <w:pPr>
              <w:rPr>
                <w:rFonts w:ascii="Calibri" w:hAnsi="Calibri" w:cs="Calibri"/>
                <w:b/>
              </w:rPr>
            </w:pPr>
            <w:r w:rsidRPr="00DB1926">
              <w:rPr>
                <w:rFonts w:ascii="Calibri" w:hAnsi="Calibri" w:cs="Calibri"/>
                <w:b/>
              </w:rPr>
              <w:t>Bruk av droner offshore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81E1CC" w14:textId="5CA57974" w:rsidR="005D7382" w:rsidRDefault="005D7382" w:rsidP="005D7382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5D7382" w:rsidRPr="00673837" w14:paraId="6F9359ED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8DA5" w14:textId="77777777" w:rsidR="005D7382" w:rsidRDefault="005D7382" w:rsidP="005D7382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9EF52" w14:textId="687F66C5" w:rsidR="00506BD8" w:rsidRDefault="005838F5" w:rsidP="007B4016">
            <w:pPr>
              <w:rPr>
                <w:rFonts w:ascii="Calibri" w:hAnsi="Calibri" w:cs="Calibri"/>
                <w:bCs/>
              </w:rPr>
            </w:pPr>
            <w:r w:rsidRPr="002A7379">
              <w:rPr>
                <w:rFonts w:ascii="Calibri" w:hAnsi="Calibri" w:cs="Calibri"/>
                <w:bCs/>
              </w:rPr>
              <w:t xml:space="preserve">Planlagt presentasjon fra </w:t>
            </w:r>
            <w:proofErr w:type="spellStart"/>
            <w:r w:rsidRPr="002A7379">
              <w:rPr>
                <w:rFonts w:ascii="Calibri" w:hAnsi="Calibri" w:cs="Calibri"/>
                <w:bCs/>
              </w:rPr>
              <w:t>Equinor</w:t>
            </w:r>
            <w:proofErr w:type="spellEnd"/>
            <w:r w:rsidRPr="002A7379">
              <w:rPr>
                <w:rFonts w:ascii="Calibri" w:hAnsi="Calibri" w:cs="Calibri"/>
                <w:bCs/>
              </w:rPr>
              <w:t xml:space="preserve"> måtte utgå p</w:t>
            </w:r>
            <w:r w:rsidR="002A7379" w:rsidRPr="002A7379">
              <w:rPr>
                <w:rFonts w:ascii="Calibri" w:hAnsi="Calibri" w:cs="Calibri"/>
                <w:bCs/>
              </w:rPr>
              <w:t xml:space="preserve">å </w:t>
            </w:r>
            <w:r w:rsidR="00DB1926" w:rsidRPr="002A7379">
              <w:rPr>
                <w:rFonts w:ascii="Calibri" w:hAnsi="Calibri" w:cs="Calibri"/>
                <w:bCs/>
              </w:rPr>
              <w:t>grunn av tidsnød</w:t>
            </w:r>
            <w:r w:rsidR="002A7379" w:rsidRPr="002A7379">
              <w:rPr>
                <w:rFonts w:ascii="Calibri" w:hAnsi="Calibri" w:cs="Calibri"/>
                <w:bCs/>
              </w:rPr>
              <w:t>. Det ble b</w:t>
            </w:r>
            <w:r w:rsidRPr="002A7379">
              <w:rPr>
                <w:rFonts w:ascii="Calibri" w:hAnsi="Calibri" w:cs="Calibri"/>
                <w:bCs/>
              </w:rPr>
              <w:t>esluttet å utsette denne saken til neste møte</w:t>
            </w:r>
          </w:p>
          <w:p w14:paraId="6CCEC5F6" w14:textId="1B8C17F2" w:rsidR="00506BD8" w:rsidRPr="002A7379" w:rsidRDefault="00506BD8" w:rsidP="00D06462">
            <w:pPr>
              <w:rPr>
                <w:rFonts w:ascii="Calibri" w:hAnsi="Calibri" w:cs="Calibri"/>
                <w:bCs/>
              </w:rPr>
            </w:pPr>
            <w:r w:rsidRPr="00506BD8">
              <w:rPr>
                <w:rFonts w:ascii="Calibri" w:hAnsi="Calibri" w:cs="Calibri"/>
                <w:b/>
                <w:bCs/>
              </w:rPr>
              <w:t>Vedtak</w:t>
            </w:r>
            <w:r w:rsidRPr="00506BD8">
              <w:rPr>
                <w:rFonts w:ascii="Calibri" w:hAnsi="Calibri" w:cs="Calibri"/>
                <w:bCs/>
              </w:rPr>
              <w:t xml:space="preserve">: </w:t>
            </w:r>
            <w:r>
              <w:rPr>
                <w:rFonts w:ascii="Calibri" w:hAnsi="Calibri" w:cs="Calibri"/>
                <w:bCs/>
              </w:rPr>
              <w:t>Forslag fra leder om å utsette dronepre</w:t>
            </w:r>
            <w:r w:rsidR="00D919E6">
              <w:rPr>
                <w:rFonts w:ascii="Calibri" w:hAnsi="Calibri" w:cs="Calibri"/>
                <w:bCs/>
              </w:rPr>
              <w:t>sentasjon til neste møte ble støttet.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C6716" w14:textId="77777777" w:rsidR="005D7382" w:rsidRDefault="005D7382" w:rsidP="005D7382">
            <w:pPr>
              <w:rPr>
                <w:rFonts w:ascii="Calibri" w:hAnsi="Calibri" w:cs="Calibri"/>
                <w:b/>
                <w:bCs/>
              </w:rPr>
            </w:pPr>
          </w:p>
          <w:p w14:paraId="0CDEBD20" w14:textId="77777777" w:rsidR="00935550" w:rsidRDefault="00935550" w:rsidP="005D7382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John Arild Gundersen</w:t>
            </w:r>
            <w:r w:rsidR="00640EF4">
              <w:rPr>
                <w:rFonts w:ascii="Calibri" w:hAnsi="Calibri" w:cs="Calibri"/>
                <w:lang w:val="en-GB"/>
              </w:rPr>
              <w:t>,</w:t>
            </w:r>
          </w:p>
          <w:p w14:paraId="538D5219" w14:textId="637ACC27" w:rsidR="00640EF4" w:rsidRDefault="00640EF4" w:rsidP="005D7382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Offshore Norge</w:t>
            </w:r>
          </w:p>
        </w:tc>
      </w:tr>
      <w:tr w:rsidR="00B636B0" w:rsidRPr="00A55A9B" w14:paraId="7BC09AA6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3BCC3F" w14:textId="658AD951" w:rsidR="00B636B0" w:rsidRDefault="00B636B0" w:rsidP="00B636B0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t>12/24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17733D" w14:textId="20C0C365" w:rsidR="00B636B0" w:rsidRDefault="00B636B0" w:rsidP="00B636B0">
            <w:pPr>
              <w:rPr>
                <w:rFonts w:ascii="Calibri" w:hAnsi="Calibri" w:cs="Calibri"/>
                <w:b/>
              </w:rPr>
            </w:pPr>
            <w:r w:rsidRPr="00F64301">
              <w:rPr>
                <w:b/>
              </w:rPr>
              <w:t xml:space="preserve">Status revisjon av retningslinjer 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ACC9A5" w14:textId="0A75BEE8" w:rsidR="00B636B0" w:rsidRDefault="00B636B0" w:rsidP="00B636B0">
            <w:pPr>
              <w:rPr>
                <w:rFonts w:ascii="Calibri" w:hAnsi="Calibri" w:cs="Calibri"/>
                <w:b/>
                <w:bCs/>
              </w:rPr>
            </w:pPr>
            <w:r w:rsidRPr="00F64301">
              <w:rPr>
                <w:b/>
              </w:rPr>
              <w:t xml:space="preserve"> </w:t>
            </w:r>
          </w:p>
        </w:tc>
      </w:tr>
      <w:tr w:rsidR="00695689" w:rsidRPr="00A55A9B" w14:paraId="606A23D9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9DF19" w14:textId="77777777" w:rsidR="00695689" w:rsidRDefault="00695689" w:rsidP="00695689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B5999" w14:textId="6E64269C" w:rsidR="00C27127" w:rsidRDefault="00A77692" w:rsidP="00C27127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Havtil</w:t>
            </w:r>
            <w:proofErr w:type="spellEnd"/>
            <w:r>
              <w:rPr>
                <w:rFonts w:ascii="Calibri" w:hAnsi="Calibri" w:cs="Calibri"/>
              </w:rPr>
              <w:t xml:space="preserve"> informerte om </w:t>
            </w:r>
            <w:r w:rsidR="00D06462">
              <w:rPr>
                <w:rFonts w:ascii="Calibri" w:hAnsi="Calibri" w:cs="Calibri"/>
              </w:rPr>
              <w:t xml:space="preserve">status på revisjonsarbeid </w:t>
            </w:r>
            <w:r w:rsidR="00C27127" w:rsidRPr="00C27127">
              <w:rPr>
                <w:rFonts w:ascii="Calibri" w:hAnsi="Calibri" w:cs="Calibri"/>
              </w:rPr>
              <w:t>for Offshore Norge</w:t>
            </w:r>
            <w:r w:rsidR="00D06462">
              <w:rPr>
                <w:rFonts w:ascii="Calibri" w:hAnsi="Calibri" w:cs="Calibri"/>
              </w:rPr>
              <w:t>s</w:t>
            </w:r>
            <w:r w:rsidR="00C27127" w:rsidRPr="00C27127">
              <w:rPr>
                <w:rFonts w:ascii="Calibri" w:hAnsi="Calibri" w:cs="Calibri"/>
              </w:rPr>
              <w:t xml:space="preserve"> anbefalte retningslinjer</w:t>
            </w:r>
            <w:r w:rsidR="00D06462">
              <w:rPr>
                <w:rFonts w:ascii="Calibri" w:hAnsi="Calibri" w:cs="Calibri"/>
              </w:rPr>
              <w:t>:</w:t>
            </w:r>
          </w:p>
          <w:p w14:paraId="5412FC05" w14:textId="77777777" w:rsidR="00D06462" w:rsidRPr="00C27127" w:rsidRDefault="00D06462" w:rsidP="00C27127">
            <w:pPr>
              <w:rPr>
                <w:rFonts w:ascii="Calibri" w:hAnsi="Calibri" w:cs="Calibri"/>
              </w:rPr>
            </w:pPr>
          </w:p>
          <w:p w14:paraId="7FB9361E" w14:textId="50E8B767" w:rsidR="00C27127" w:rsidRPr="00C27127" w:rsidRDefault="00D06462" w:rsidP="00C271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="00C27127" w:rsidRPr="00C27127">
              <w:rPr>
                <w:rFonts w:ascii="Calibri" w:hAnsi="Calibri" w:cs="Calibri"/>
              </w:rPr>
              <w:t>066 Anbefalte retningslinjer for flygning på petroleumsinnretninger</w:t>
            </w:r>
          </w:p>
          <w:p w14:paraId="7F5E208B" w14:textId="2CBB5B40" w:rsidR="00C27127" w:rsidRPr="00C27127" w:rsidRDefault="00D06462" w:rsidP="00C2712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="00C27127" w:rsidRPr="00C27127">
              <w:rPr>
                <w:rFonts w:ascii="Calibri" w:hAnsi="Calibri" w:cs="Calibri"/>
              </w:rPr>
              <w:t>074 Anbefalte retningslinjer – Helidekkmanual</w:t>
            </w:r>
          </w:p>
          <w:p w14:paraId="59137A3E" w14:textId="77777777" w:rsidR="00C27127" w:rsidRPr="00C27127" w:rsidRDefault="00C27127" w:rsidP="00C27127">
            <w:pPr>
              <w:rPr>
                <w:rFonts w:ascii="Calibri" w:hAnsi="Calibri" w:cs="Calibri"/>
              </w:rPr>
            </w:pPr>
          </w:p>
          <w:p w14:paraId="0ACB43C5" w14:textId="3C98F3FE" w:rsidR="00695689" w:rsidRDefault="00C27127" w:rsidP="00C27127">
            <w:pPr>
              <w:rPr>
                <w:rFonts w:ascii="Calibri" w:hAnsi="Calibri" w:cs="Calibri"/>
                <w:b/>
                <w:bCs/>
              </w:rPr>
            </w:pPr>
            <w:r w:rsidRPr="00C27127">
              <w:rPr>
                <w:rFonts w:ascii="Calibri" w:hAnsi="Calibri" w:cs="Calibri"/>
                <w:b/>
                <w:bCs/>
              </w:rPr>
              <w:t xml:space="preserve">Innstilling: </w:t>
            </w:r>
            <w:r w:rsidRPr="00A77692">
              <w:rPr>
                <w:rFonts w:ascii="Calibri" w:hAnsi="Calibri" w:cs="Calibri"/>
              </w:rPr>
              <w:t>SF tar informasjonen til orientering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38780" w14:textId="77777777" w:rsidR="00695689" w:rsidRDefault="00695689" w:rsidP="00695689">
            <w:pPr>
              <w:rPr>
                <w:rFonts w:ascii="Calibri" w:hAnsi="Calibri" w:cs="Calibri"/>
                <w:bCs/>
              </w:rPr>
            </w:pPr>
          </w:p>
          <w:p w14:paraId="0CE36214" w14:textId="3BF03AA2" w:rsidR="00695689" w:rsidRDefault="00A77692" w:rsidP="00695689">
            <w:pPr>
              <w:rPr>
                <w:rFonts w:ascii="Calibri" w:hAnsi="Calibri" w:cs="Calibri"/>
              </w:rPr>
            </w:pPr>
            <w:r w:rsidRPr="00A77692">
              <w:rPr>
                <w:rFonts w:ascii="Calibri" w:hAnsi="Calibri" w:cs="Calibri"/>
              </w:rPr>
              <w:t>Lars G. Bjørheim</w:t>
            </w:r>
            <w:r>
              <w:rPr>
                <w:rFonts w:ascii="Calibri" w:hAnsi="Calibri" w:cs="Calibri"/>
              </w:rPr>
              <w:t xml:space="preserve">, </w:t>
            </w:r>
            <w:proofErr w:type="spellStart"/>
            <w:r w:rsidRPr="00A77692">
              <w:rPr>
                <w:rFonts w:ascii="Calibri" w:hAnsi="Calibri" w:cs="Calibri"/>
              </w:rPr>
              <w:t>Havtil</w:t>
            </w:r>
            <w:proofErr w:type="spellEnd"/>
          </w:p>
          <w:p w14:paraId="0A364E65" w14:textId="77777777" w:rsidR="00695689" w:rsidRDefault="00695689" w:rsidP="00695689">
            <w:pPr>
              <w:rPr>
                <w:rFonts w:ascii="Calibri" w:hAnsi="Calibri" w:cs="Calibri"/>
              </w:rPr>
            </w:pPr>
          </w:p>
        </w:tc>
      </w:tr>
      <w:tr w:rsidR="00695689" w:rsidRPr="00A55A9B" w14:paraId="25C02FE9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23F96A33" w14:textId="70F1727F" w:rsidR="00695689" w:rsidRDefault="002D10DC" w:rsidP="00695689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t>13/24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326BF74D" w14:textId="16AE286B" w:rsidR="00695689" w:rsidRDefault="002D10DC" w:rsidP="00695689">
            <w:pPr>
              <w:rPr>
                <w:rFonts w:ascii="Calibri" w:hAnsi="Calibri" w:cs="Calibri"/>
                <w:bCs/>
              </w:rPr>
            </w:pPr>
            <w:r w:rsidRPr="002D10DC">
              <w:rPr>
                <w:rFonts w:ascii="Calibri" w:hAnsi="Calibri" w:cs="Calibri"/>
                <w:b/>
                <w:bCs/>
              </w:rPr>
              <w:t>Eventuelt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72FB1777" w14:textId="48BC60BF" w:rsidR="00695689" w:rsidRDefault="00695689" w:rsidP="00695689">
            <w:pPr>
              <w:rPr>
                <w:rFonts w:ascii="Calibri" w:hAnsi="Calibri" w:cs="Calibri"/>
                <w:bCs/>
              </w:rPr>
            </w:pPr>
          </w:p>
        </w:tc>
      </w:tr>
      <w:tr w:rsidR="00695689" w:rsidRPr="00A55A9B" w14:paraId="11F5070C" w14:textId="77777777" w:rsidTr="009062EF"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AC4E6" w14:textId="77777777" w:rsidR="00695689" w:rsidRDefault="00695689" w:rsidP="00695689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BB201" w14:textId="13A42CB2" w:rsidR="00695689" w:rsidRDefault="002D10DC" w:rsidP="00695689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Ingen saker på eventuelt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A4B8C" w14:textId="77777777" w:rsidR="00695689" w:rsidRDefault="00695689" w:rsidP="00695689">
            <w:pPr>
              <w:rPr>
                <w:rFonts w:ascii="Calibri" w:hAnsi="Calibri" w:cs="Calibri"/>
              </w:rPr>
            </w:pPr>
          </w:p>
          <w:p w14:paraId="4EF11665" w14:textId="77777777" w:rsidR="00695689" w:rsidRDefault="00695689" w:rsidP="00695689">
            <w:pPr>
              <w:rPr>
                <w:rFonts w:ascii="Calibri" w:hAnsi="Calibri" w:cs="Calibri"/>
                <w:bCs/>
              </w:rPr>
            </w:pPr>
          </w:p>
        </w:tc>
      </w:tr>
      <w:tr w:rsidR="00695689" w:rsidRPr="00A55A9B" w14:paraId="24B2A8D0" w14:textId="77777777" w:rsidTr="009062EF">
        <w:trPr>
          <w:gridAfter w:val="1"/>
          <w:wAfter w:w="7" w:type="dxa"/>
        </w:trPr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D7491A" w14:textId="476B5308" w:rsidR="00695689" w:rsidRDefault="00BD0003" w:rsidP="00695689">
            <w:pPr>
              <w:rPr>
                <w:rFonts w:ascii="Calibri" w:hAnsi="Calibri" w:cs="Calibri"/>
                <w:b/>
                <w:highlight w:val="yellow"/>
              </w:rPr>
            </w:pPr>
            <w:r>
              <w:rPr>
                <w:rFonts w:ascii="Calibri" w:hAnsi="Calibri" w:cs="Calibri"/>
                <w:b/>
                <w:highlight w:val="yellow"/>
              </w:rPr>
              <w:t>13</w:t>
            </w:r>
            <w:r w:rsidR="00695689">
              <w:rPr>
                <w:rFonts w:ascii="Calibri" w:hAnsi="Calibri" w:cs="Calibri"/>
                <w:b/>
                <w:highlight w:val="yellow"/>
              </w:rPr>
              <w:t>/2</w:t>
            </w:r>
            <w:r w:rsidR="00AF7EC2">
              <w:rPr>
                <w:rFonts w:ascii="Calibri" w:hAnsi="Calibri" w:cs="Calibri"/>
                <w:b/>
                <w:highlight w:val="yellow"/>
              </w:rPr>
              <w:t>4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1C3DB1" w14:textId="77777777" w:rsidR="00695689" w:rsidRDefault="00695689" w:rsidP="0069568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Neste møter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778193" w14:textId="5B4C90F2" w:rsidR="00695689" w:rsidRDefault="00695689" w:rsidP="00695689">
            <w:pPr>
              <w:rPr>
                <w:rFonts w:ascii="Calibri" w:hAnsi="Calibri" w:cs="Calibri"/>
                <w:b/>
              </w:rPr>
            </w:pPr>
          </w:p>
        </w:tc>
      </w:tr>
      <w:tr w:rsidR="00695689" w:rsidRPr="00A55A9B" w14:paraId="09244226" w14:textId="77777777" w:rsidTr="009062EF">
        <w:trPr>
          <w:gridAfter w:val="1"/>
          <w:wAfter w:w="7" w:type="dxa"/>
        </w:trPr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3072E" w14:textId="77777777" w:rsidR="00695689" w:rsidRDefault="00695689" w:rsidP="00695689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470E" w14:textId="11A918B4" w:rsidR="00695689" w:rsidRDefault="00264E27" w:rsidP="00695689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På bakgrunn av at SF vurderer at det fortsatt er en </w:t>
            </w:r>
            <w:r w:rsidR="00D37538">
              <w:rPr>
                <w:rFonts w:ascii="Calibri" w:hAnsi="Calibri" w:cs="Calibri"/>
                <w:bCs/>
              </w:rPr>
              <w:t>k</w:t>
            </w:r>
            <w:r>
              <w:rPr>
                <w:rFonts w:ascii="Calibri" w:hAnsi="Calibri" w:cs="Calibri"/>
                <w:bCs/>
              </w:rPr>
              <w:t>ritisk situasjon k</w:t>
            </w:r>
            <w:r w:rsidR="00D37538">
              <w:rPr>
                <w:rFonts w:ascii="Calibri" w:hAnsi="Calibri" w:cs="Calibri"/>
                <w:bCs/>
              </w:rPr>
              <w:t>nyttet til reservedeler samt uavklarte forhold rundt HOFO, så er det ønskelig å ha et møte før sommeren.</w:t>
            </w:r>
          </w:p>
          <w:p w14:paraId="7C613EDD" w14:textId="57834FB2" w:rsidR="00D37538" w:rsidRDefault="00D37538" w:rsidP="00695689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Leder foreslår 11. juni for et møte, samt at 19. september foreslås som tidspunkt for et høstmøte.</w:t>
            </w:r>
          </w:p>
          <w:p w14:paraId="6F9AD239" w14:textId="77777777" w:rsidR="00D37538" w:rsidRDefault="00D37538" w:rsidP="00695689">
            <w:pPr>
              <w:rPr>
                <w:rFonts w:ascii="Calibri" w:hAnsi="Calibri" w:cs="Calibri"/>
                <w:bCs/>
              </w:rPr>
            </w:pPr>
          </w:p>
          <w:p w14:paraId="3C2DA054" w14:textId="2AA8748D" w:rsidR="00695689" w:rsidRDefault="00D37538" w:rsidP="00D06462">
            <w:pPr>
              <w:rPr>
                <w:rFonts w:ascii="Calibri" w:hAnsi="Calibri" w:cs="Calibri"/>
                <w:bCs/>
              </w:rPr>
            </w:pPr>
            <w:r w:rsidRPr="00506BD8">
              <w:rPr>
                <w:rFonts w:ascii="Calibri" w:hAnsi="Calibri" w:cs="Calibri"/>
                <w:b/>
              </w:rPr>
              <w:t>Vedtak</w:t>
            </w:r>
            <w:r>
              <w:rPr>
                <w:rFonts w:ascii="Calibri" w:hAnsi="Calibri" w:cs="Calibri"/>
                <w:bCs/>
              </w:rPr>
              <w:t xml:space="preserve">: </w:t>
            </w:r>
            <w:r w:rsidR="008E503C">
              <w:rPr>
                <w:rFonts w:ascii="Calibri" w:hAnsi="Calibri" w:cs="Calibri"/>
                <w:bCs/>
              </w:rPr>
              <w:t xml:space="preserve">Medlemmene støtter at det avholdes et </w:t>
            </w:r>
            <w:r w:rsidR="00C00A2C">
              <w:rPr>
                <w:rFonts w:ascii="Calibri" w:hAnsi="Calibri" w:cs="Calibri"/>
                <w:bCs/>
              </w:rPr>
              <w:t xml:space="preserve">ekstra </w:t>
            </w:r>
            <w:r w:rsidR="008E503C">
              <w:rPr>
                <w:rFonts w:ascii="Calibri" w:hAnsi="Calibri" w:cs="Calibri"/>
                <w:bCs/>
              </w:rPr>
              <w:t>møte f</w:t>
            </w:r>
            <w:r w:rsidR="00C00A2C">
              <w:rPr>
                <w:rFonts w:ascii="Calibri" w:hAnsi="Calibri" w:cs="Calibri"/>
                <w:bCs/>
              </w:rPr>
              <w:t>ø</w:t>
            </w:r>
            <w:r w:rsidR="008E503C">
              <w:rPr>
                <w:rFonts w:ascii="Calibri" w:hAnsi="Calibri" w:cs="Calibri"/>
                <w:bCs/>
              </w:rPr>
              <w:t>r sommer</w:t>
            </w:r>
            <w:r w:rsidR="00C00A2C">
              <w:rPr>
                <w:rFonts w:ascii="Calibri" w:hAnsi="Calibri" w:cs="Calibri"/>
                <w:bCs/>
              </w:rPr>
              <w:t xml:space="preserve">en og at </w:t>
            </w:r>
            <w:r>
              <w:rPr>
                <w:rFonts w:ascii="Calibri" w:hAnsi="Calibri" w:cs="Calibri"/>
                <w:bCs/>
              </w:rPr>
              <w:t>møtetidspunkt fastsettes snarlig.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C91DB" w14:textId="6981EB8C" w:rsidR="00695689" w:rsidRDefault="00D37538" w:rsidP="00695689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Leder</w:t>
            </w:r>
          </w:p>
        </w:tc>
      </w:tr>
      <w:tr w:rsidR="00695689" w:rsidRPr="00A55A9B" w14:paraId="55B7A761" w14:textId="77777777" w:rsidTr="009062EF">
        <w:trPr>
          <w:gridAfter w:val="1"/>
          <w:wAfter w:w="7" w:type="dxa"/>
        </w:trPr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0A5923" w14:textId="77777777" w:rsidR="00695689" w:rsidRDefault="00695689" w:rsidP="00695689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0A696E" w14:textId="77777777" w:rsidR="00695689" w:rsidRDefault="00695689" w:rsidP="0069568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Avslutning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7B995F" w14:textId="2B51384E" w:rsidR="00695689" w:rsidRDefault="00695689" w:rsidP="0069568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15</w:t>
            </w:r>
            <w:r w:rsidR="00D37538">
              <w:rPr>
                <w:rFonts w:ascii="Calibri" w:hAnsi="Calibri" w:cs="Calibri"/>
                <w:b/>
              </w:rPr>
              <w:t>40</w:t>
            </w:r>
          </w:p>
        </w:tc>
      </w:tr>
      <w:tr w:rsidR="00695689" w:rsidRPr="00A55A9B" w14:paraId="2A2BDE1E" w14:textId="77777777" w:rsidTr="009062EF">
        <w:trPr>
          <w:gridAfter w:val="1"/>
          <w:wAfter w:w="7" w:type="dxa"/>
        </w:trPr>
        <w:tc>
          <w:tcPr>
            <w:tcW w:w="1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D143A" w14:textId="77777777" w:rsidR="00695689" w:rsidRDefault="00695689" w:rsidP="00695689">
            <w:pPr>
              <w:rPr>
                <w:rFonts w:ascii="Calibri" w:hAnsi="Calibri" w:cs="Calibri"/>
                <w:b/>
                <w:highlight w:val="yellow"/>
              </w:rPr>
            </w:pP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D9C56" w14:textId="77777777" w:rsidR="00695689" w:rsidRDefault="00695689" w:rsidP="00695689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3499D" w14:textId="77777777" w:rsidR="00695689" w:rsidRDefault="00695689" w:rsidP="00695689">
            <w:pPr>
              <w:rPr>
                <w:rFonts w:ascii="Calibri" w:hAnsi="Calibri" w:cs="Calibri"/>
                <w:bCs/>
              </w:rPr>
            </w:pPr>
          </w:p>
        </w:tc>
      </w:tr>
    </w:tbl>
    <w:p w14:paraId="6FF4FA77" w14:textId="77777777" w:rsidR="005404A3" w:rsidRDefault="005404A3">
      <w:pPr>
        <w:rPr>
          <w:rFonts w:ascii="Calibri" w:hAnsi="Calibri" w:cs="Calibri"/>
          <w:sz w:val="20"/>
        </w:rPr>
      </w:pPr>
    </w:p>
    <w:p w14:paraId="4F978493" w14:textId="7941F6B1" w:rsidR="00340E0F" w:rsidRDefault="005075EF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Svein Johan Pedersen</w:t>
      </w:r>
    </w:p>
    <w:p w14:paraId="7C6CC7DA" w14:textId="3C75AD88" w:rsidR="00340E0F" w:rsidRDefault="005075EF">
      <w:pPr>
        <w:pStyle w:val="Topptekst"/>
        <w:tabs>
          <w:tab w:val="clear" w:pos="4536"/>
          <w:tab w:val="clear" w:pos="9072"/>
        </w:tabs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Leder SF</w:t>
      </w:r>
    </w:p>
    <w:sectPr w:rsidR="00340E0F">
      <w:headerReference w:type="default" r:id="rId14"/>
      <w:type w:val="continuous"/>
      <w:pgSz w:w="11906" w:h="16838" w:code="9"/>
      <w:pgMar w:top="2438" w:right="851" w:bottom="1418" w:left="1701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8BDBA" w14:textId="77777777" w:rsidR="00C866F5" w:rsidRDefault="00C866F5">
      <w:r>
        <w:separator/>
      </w:r>
    </w:p>
  </w:endnote>
  <w:endnote w:type="continuationSeparator" w:id="0">
    <w:p w14:paraId="4AC6A96D" w14:textId="77777777" w:rsidR="00C866F5" w:rsidRDefault="00C8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104BB" w14:textId="77777777" w:rsidR="000E7C73" w:rsidRDefault="00340E0F" w:rsidP="000E7C73">
    <w:pPr>
      <w:pStyle w:val="Topptekst"/>
      <w:pBdr>
        <w:top w:val="single" w:sz="4" w:space="1" w:color="auto"/>
      </w:pBdr>
      <w:tabs>
        <w:tab w:val="clear" w:pos="4536"/>
        <w:tab w:val="clear" w:pos="9072"/>
      </w:tabs>
      <w:ind w:left="-1080" w:right="-186"/>
      <w:rPr>
        <w:rFonts w:ascii="Arial" w:hAnsi="Arial" w:cs="Arial"/>
        <w:sz w:val="16"/>
      </w:rPr>
    </w:pPr>
    <w:smartTag w:uri="urn:schemas-microsoft-com:office:smarttags" w:element="PersonName">
      <w:r>
        <w:rPr>
          <w:rFonts w:ascii="Arial" w:hAnsi="Arial" w:cs="Arial"/>
          <w:sz w:val="16"/>
        </w:rPr>
        <w:t xml:space="preserve">Samarbeidsforum for helikoptersikkerhet på norsk kontinentalsokkel </w:t>
      </w:r>
    </w:smartTag>
    <w:r>
      <w:rPr>
        <w:rFonts w:ascii="Arial" w:hAnsi="Arial" w:cs="Arial"/>
        <w:sz w:val="16"/>
      </w:rPr>
      <w:t>ble opprettet som følge av tilrådninger i utredningene NOU 2001:21 og</w:t>
    </w:r>
    <w:r w:rsidR="000E7C73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>NOU 2002:17 Helikoptersikkerheten på norsk kontinentalsokkel.</w:t>
    </w:r>
  </w:p>
  <w:p w14:paraId="3D6F264B" w14:textId="77777777" w:rsidR="00340E0F" w:rsidRDefault="00340E0F" w:rsidP="000E7C73">
    <w:pPr>
      <w:pStyle w:val="Topptekst"/>
      <w:pBdr>
        <w:top w:val="single" w:sz="4" w:space="1" w:color="auto"/>
      </w:pBdr>
      <w:tabs>
        <w:tab w:val="clear" w:pos="4536"/>
        <w:tab w:val="clear" w:pos="9072"/>
      </w:tabs>
      <w:ind w:left="-1080" w:right="-186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Forumet skal arbeide for en </w:t>
    </w:r>
    <w:r w:rsidR="000E7C73">
      <w:rPr>
        <w:rFonts w:ascii="Arial" w:hAnsi="Arial" w:cs="Arial"/>
        <w:sz w:val="16"/>
      </w:rPr>
      <w:t>kontinuerlig reduksjon av risikonivået for</w:t>
    </w:r>
    <w:r>
      <w:rPr>
        <w:rFonts w:ascii="Arial" w:hAnsi="Arial" w:cs="Arial"/>
        <w:sz w:val="16"/>
      </w:rPr>
      <w:t xml:space="preserve"> helikopter</w:t>
    </w:r>
    <w:r w:rsidR="000E7C73">
      <w:rPr>
        <w:rFonts w:ascii="Arial" w:hAnsi="Arial" w:cs="Arial"/>
        <w:sz w:val="16"/>
      </w:rPr>
      <w:t>virksomheten</w:t>
    </w:r>
    <w:r>
      <w:rPr>
        <w:rFonts w:ascii="Arial" w:hAnsi="Arial" w:cs="Arial"/>
        <w:sz w:val="16"/>
      </w:rPr>
      <w:t xml:space="preserve"> på norsk </w:t>
    </w:r>
    <w:r w:rsidR="000E7C73">
      <w:rPr>
        <w:rFonts w:ascii="Arial" w:hAnsi="Arial" w:cs="Arial"/>
        <w:sz w:val="16"/>
      </w:rPr>
      <w:t>kontinental</w:t>
    </w:r>
    <w:r>
      <w:rPr>
        <w:rFonts w:ascii="Arial" w:hAnsi="Arial" w:cs="Arial"/>
        <w:sz w:val="16"/>
      </w:rPr>
      <w:t xml:space="preserve">sokkel. </w:t>
    </w:r>
    <w:r w:rsidR="000E7C73">
      <w:rPr>
        <w:rFonts w:ascii="Arial" w:hAnsi="Arial" w:cs="Arial"/>
        <w:sz w:val="16"/>
      </w:rPr>
      <w:t>D</w:t>
    </w:r>
    <w:r>
      <w:rPr>
        <w:rFonts w:ascii="Arial" w:hAnsi="Arial" w:cs="Arial"/>
        <w:sz w:val="16"/>
      </w:rPr>
      <w:t xml:space="preserve">et er oppnevnt av </w:t>
    </w:r>
    <w:r w:rsidR="00094363">
      <w:rPr>
        <w:rFonts w:ascii="Arial" w:hAnsi="Arial" w:cs="Arial"/>
        <w:sz w:val="16"/>
      </w:rPr>
      <w:t>L</w:t>
    </w:r>
    <w:r>
      <w:rPr>
        <w:rFonts w:ascii="Arial" w:hAnsi="Arial" w:cs="Arial"/>
        <w:sz w:val="16"/>
      </w:rPr>
      <w:t>uftfartsdirektøren</w:t>
    </w:r>
    <w:r w:rsidR="000E7C73">
      <w:rPr>
        <w:rFonts w:ascii="Arial" w:hAnsi="Arial" w:cs="Arial"/>
        <w:sz w:val="16"/>
      </w:rPr>
      <w:t xml:space="preserve"> og</w:t>
    </w:r>
    <w:r>
      <w:rPr>
        <w:rFonts w:ascii="Arial" w:hAnsi="Arial" w:cs="Arial"/>
        <w:sz w:val="16"/>
      </w:rPr>
      <w:t xml:space="preserve"> ledes av</w:t>
    </w:r>
    <w:r w:rsidR="00094363">
      <w:rPr>
        <w:rFonts w:ascii="Arial" w:hAnsi="Arial" w:cs="Arial"/>
        <w:sz w:val="16"/>
      </w:rPr>
      <w:t xml:space="preserve"> </w:t>
    </w:r>
    <w:r w:rsidR="00A25DC3">
      <w:rPr>
        <w:rFonts w:ascii="Arial" w:hAnsi="Arial" w:cs="Arial"/>
        <w:sz w:val="16"/>
      </w:rPr>
      <w:t>Avdelingsdirektør Svein Johan Pedersen</w:t>
    </w:r>
    <w:r w:rsidR="00094363">
      <w:rPr>
        <w:rFonts w:ascii="Arial" w:hAnsi="Arial" w:cs="Arial"/>
        <w:sz w:val="16"/>
      </w:rPr>
      <w:t>,</w:t>
    </w:r>
    <w:r w:rsidR="00431E86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>Luftfartstilsynet</w:t>
    </w:r>
    <w:r w:rsidR="005B209D">
      <w:rPr>
        <w:rFonts w:ascii="Arial" w:hAnsi="Arial" w:cs="Arial"/>
        <w:sz w:val="16"/>
      </w:rPr>
      <w:t>. Forumets medlemmer er</w:t>
    </w:r>
    <w:r>
      <w:rPr>
        <w:rFonts w:ascii="Arial" w:hAnsi="Arial" w:cs="Arial"/>
        <w:sz w:val="16"/>
      </w:rPr>
      <w:t xml:space="preserve"> representanter fra relevante myndigheter, helikopteroperatører, arbeidstaker- og arbeidsgiverorganisasjoner</w:t>
    </w:r>
    <w:r w:rsidR="005B209D">
      <w:rPr>
        <w:rFonts w:ascii="Arial" w:hAnsi="Arial" w:cs="Arial"/>
        <w:sz w:val="16"/>
      </w:rPr>
      <w:t xml:space="preserve"> og andre relevante aktører på kontinentalsokkelen</w:t>
    </w:r>
    <w:r>
      <w:rPr>
        <w:rFonts w:ascii="Arial" w:hAnsi="Arial" w:cs="Arial"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42FF2" w14:textId="77777777" w:rsidR="00C866F5" w:rsidRDefault="00C866F5">
      <w:r>
        <w:separator/>
      </w:r>
    </w:p>
  </w:footnote>
  <w:footnote w:type="continuationSeparator" w:id="0">
    <w:p w14:paraId="7BE19129" w14:textId="77777777" w:rsidR="00C866F5" w:rsidRDefault="00C86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AC5C0" w14:textId="77777777" w:rsidR="00340E0F" w:rsidRDefault="0047120A">
    <w:pPr>
      <w:pStyle w:val="Topptekst"/>
    </w:pPr>
    <w:r>
      <w:rPr>
        <w:noProof/>
        <w:sz w:val="20"/>
      </w:rPr>
      <w:pict w14:anchorId="1E06193C">
        <v:shapetype id="_x0000_t202" coordsize="21600,21600" o:spt="202" path="m,l,21600r21600,l21600,xe">
          <v:stroke joinstyle="miter"/>
          <v:path gradientshapeok="t" o:connecttype="rect"/>
        </v:shapetype>
        <v:shape id="_x0000_s1045" type="#_x0000_t202" style="position:absolute;margin-left:231.65pt;margin-top:-6pt;width:260.3pt;height:65.45pt;z-index:251658240" o:allowincell="f" stroked="f">
          <v:textbox style="mso-next-textbox:#_x0000_s1045">
            <w:txbxContent>
              <w:p w14:paraId="661B2A7A" w14:textId="77777777" w:rsidR="00B44D69" w:rsidRDefault="00B44D69">
                <w:pPr>
                  <w:pStyle w:val="Brdtekst"/>
                </w:pPr>
              </w:p>
              <w:p w14:paraId="3B39783E" w14:textId="77777777" w:rsidR="0084498E" w:rsidRDefault="0084498E">
                <w:pPr>
                  <w:pStyle w:val="Brdtekst"/>
                </w:pPr>
                <w:r>
                  <w:t>c/o Luftfartstilsynet</w:t>
                </w:r>
              </w:p>
              <w:p w14:paraId="26C6A7E9" w14:textId="77777777" w:rsidR="00C129D0" w:rsidRDefault="00C129D0">
                <w:pPr>
                  <w:pStyle w:val="Brdtekst"/>
                </w:pPr>
                <w:r>
                  <w:t>Postboks 243</w:t>
                </w:r>
                <w:r w:rsidR="00340E0F">
                  <w:t>,</w:t>
                </w:r>
                <w:r w:rsidR="00340E0F">
                  <w:tab/>
                  <w:t xml:space="preserve">Telefon: </w:t>
                </w:r>
                <w:r>
                  <w:t>75 58 50 00</w:t>
                </w:r>
              </w:p>
              <w:p w14:paraId="2E2450C4" w14:textId="77777777" w:rsidR="00C129D0" w:rsidRPr="00F45240" w:rsidRDefault="00C129D0">
                <w:pPr>
                  <w:pStyle w:val="Brdtekst"/>
                  <w:rPr>
                    <w:lang w:val="en-GB"/>
                  </w:rPr>
                </w:pPr>
                <w:r w:rsidRPr="00F45240">
                  <w:rPr>
                    <w:lang w:val="en-GB"/>
                  </w:rPr>
                  <w:t>NO-8001 Bodø</w:t>
                </w:r>
                <w:r w:rsidR="00340E0F" w:rsidRPr="00F45240">
                  <w:rPr>
                    <w:lang w:val="en-GB"/>
                  </w:rPr>
                  <w:t xml:space="preserve"> </w:t>
                </w:r>
                <w:r w:rsidR="00340E0F" w:rsidRPr="00F45240">
                  <w:rPr>
                    <w:lang w:val="en-GB"/>
                  </w:rPr>
                  <w:tab/>
                </w:r>
                <w:proofErr w:type="spellStart"/>
                <w:r w:rsidR="00340E0F" w:rsidRPr="00F45240">
                  <w:rPr>
                    <w:lang w:val="en-GB"/>
                  </w:rPr>
                  <w:t>Telefaks</w:t>
                </w:r>
                <w:proofErr w:type="spellEnd"/>
                <w:r w:rsidR="00340E0F" w:rsidRPr="00F45240">
                  <w:rPr>
                    <w:lang w:val="en-GB"/>
                  </w:rPr>
                  <w:t xml:space="preserve">: </w:t>
                </w:r>
                <w:r w:rsidRPr="00F45240">
                  <w:rPr>
                    <w:lang w:val="en-GB"/>
                  </w:rPr>
                  <w:t>75 58 50 05</w:t>
                </w:r>
              </w:p>
              <w:p w14:paraId="423B2EBE" w14:textId="77777777" w:rsidR="00340E0F" w:rsidRPr="00F45240" w:rsidRDefault="00340E0F">
                <w:pPr>
                  <w:pStyle w:val="Brdtekst"/>
                  <w:rPr>
                    <w:lang w:val="en-GB"/>
                  </w:rPr>
                </w:pPr>
                <w:proofErr w:type="spellStart"/>
                <w:r w:rsidRPr="00F45240">
                  <w:rPr>
                    <w:lang w:val="en-GB"/>
                  </w:rPr>
                  <w:t>Besøksadresse</w:t>
                </w:r>
                <w:proofErr w:type="spellEnd"/>
                <w:r w:rsidRPr="00F45240">
                  <w:rPr>
                    <w:lang w:val="en-GB"/>
                  </w:rPr>
                  <w:t>:</w:t>
                </w:r>
                <w:r w:rsidRPr="00F45240">
                  <w:rPr>
                    <w:lang w:val="en-GB"/>
                  </w:rPr>
                  <w:tab/>
                </w:r>
                <w:r w:rsidR="00094363" w:rsidRPr="00F45240">
                  <w:rPr>
                    <w:lang w:val="en-GB"/>
                  </w:rPr>
                  <w:t>pau</w:t>
                </w:r>
                <w:r w:rsidR="0084498E" w:rsidRPr="00F45240">
                  <w:rPr>
                    <w:lang w:val="en-GB"/>
                  </w:rPr>
                  <w:t>@helikoptersikkerhet.no</w:t>
                </w:r>
                <w:r w:rsidRPr="00F45240">
                  <w:rPr>
                    <w:lang w:val="en-GB"/>
                  </w:rPr>
                  <w:br/>
                </w:r>
                <w:proofErr w:type="spellStart"/>
                <w:r w:rsidR="00AF0D2A" w:rsidRPr="00F45240">
                  <w:rPr>
                    <w:lang w:val="en-GB"/>
                  </w:rPr>
                  <w:t>Sjøgata</w:t>
                </w:r>
                <w:proofErr w:type="spellEnd"/>
                <w:r w:rsidR="00AF0D2A" w:rsidRPr="00F45240">
                  <w:rPr>
                    <w:lang w:val="en-GB"/>
                  </w:rPr>
                  <w:t xml:space="preserve"> 45-47</w:t>
                </w:r>
                <w:r w:rsidR="00C129D0" w:rsidRPr="00F45240">
                  <w:rPr>
                    <w:lang w:val="en-GB"/>
                  </w:rPr>
                  <w:t>, Bodø</w:t>
                </w:r>
                <w:r w:rsidRPr="00F45240">
                  <w:rPr>
                    <w:lang w:val="en-GB"/>
                  </w:rPr>
                  <w:tab/>
                  <w:t>www.helikoptersikkerhet</w:t>
                </w:r>
                <w:r w:rsidR="0084498E" w:rsidRPr="00F45240">
                  <w:rPr>
                    <w:lang w:val="en-GB"/>
                  </w:rPr>
                  <w:t>.no</w:t>
                </w:r>
              </w:p>
              <w:p w14:paraId="737D0A0F" w14:textId="77777777" w:rsidR="00340E0F" w:rsidRPr="00F45240" w:rsidRDefault="00340E0F">
                <w:pPr>
                  <w:tabs>
                    <w:tab w:val="left" w:pos="1870"/>
                  </w:tabs>
                  <w:rPr>
                    <w:rFonts w:ascii="Arial" w:hAnsi="Arial" w:cs="Arial"/>
                    <w:color w:val="808080"/>
                    <w:sz w:val="16"/>
                    <w:lang w:val="en-GB"/>
                  </w:rPr>
                </w:pPr>
              </w:p>
            </w:txbxContent>
          </v:textbox>
        </v:shape>
      </w:pict>
    </w:r>
    <w:r>
      <w:rPr>
        <w:noProof/>
        <w:sz w:val="20"/>
      </w:rPr>
      <w:pict w14:anchorId="6B02D10F">
        <v:shape id="_x0000_s1043" type="#_x0000_t202" style="position:absolute;margin-left:-63pt;margin-top:-6.3pt;width:4in;height:92.15pt;z-index:251657216" o:allowincell="f" stroked="f">
          <v:textbox style="mso-next-textbox:#_x0000_s1043">
            <w:txbxContent>
              <w:p w14:paraId="24D549CC" w14:textId="77777777" w:rsidR="00340E0F" w:rsidRPr="0084498E" w:rsidRDefault="0047120A" w:rsidP="0084498E">
                <w:r>
                  <w:pict w14:anchorId="7E356F1D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273.75pt;height:62.25pt">
                      <v:imagedata r:id="rId1" o:title="SF LOGO"/>
                    </v:shape>
                  </w:pic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B6DB4" w14:textId="77777777" w:rsidR="00340E0F" w:rsidRDefault="00340E0F">
    <w:pPr>
      <w:pStyle w:val="Brdtekst2"/>
      <w:spacing w:after="80"/>
      <w:rPr>
        <w:b/>
        <w:bCs/>
        <w:sz w:val="20"/>
      </w:rPr>
    </w:pPr>
    <w:r>
      <w:rPr>
        <w:b/>
        <w:bCs/>
        <w:sz w:val="20"/>
      </w:rPr>
      <w:t>Samarbeidsforum for helikoptersikkerhet på norsk kontinentalsokkel</w:t>
    </w:r>
  </w:p>
  <w:p w14:paraId="050C638B" w14:textId="77777777" w:rsidR="00340E0F" w:rsidRDefault="00340E0F">
    <w:pPr>
      <w:pStyle w:val="Topptekst"/>
      <w:spacing w:after="80"/>
      <w:rPr>
        <w:rFonts w:ascii="Arial Narrow" w:hAnsi="Arial Narrow"/>
        <w:sz w:val="20"/>
        <w:lang w:val="en-US"/>
      </w:rPr>
    </w:pPr>
    <w:r>
      <w:rPr>
        <w:rFonts w:ascii="Arial Narrow" w:hAnsi="Arial Narrow"/>
        <w:sz w:val="20"/>
        <w:lang w:val="en-US"/>
      </w:rPr>
      <w:t>Committee for Helicopter Safety on the Norwegian Continental Shelf</w:t>
    </w:r>
    <w:r>
      <w:rPr>
        <w:rFonts w:ascii="Arial Narrow" w:hAnsi="Arial Narrow"/>
        <w:noProof/>
        <w:sz w:val="20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05A86"/>
    <w:multiLevelType w:val="hybridMultilevel"/>
    <w:tmpl w:val="170C6894"/>
    <w:lvl w:ilvl="0" w:tplc="164CBB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B3F2B"/>
    <w:multiLevelType w:val="hybridMultilevel"/>
    <w:tmpl w:val="61C89692"/>
    <w:lvl w:ilvl="0" w:tplc="EF621BBC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34177"/>
    <w:multiLevelType w:val="hybridMultilevel"/>
    <w:tmpl w:val="3A86A120"/>
    <w:lvl w:ilvl="0" w:tplc="FC8E7678">
      <w:start w:val="90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5001C"/>
    <w:multiLevelType w:val="hybridMultilevel"/>
    <w:tmpl w:val="ACF2710C"/>
    <w:lvl w:ilvl="0" w:tplc="ABF669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92095"/>
    <w:multiLevelType w:val="hybridMultilevel"/>
    <w:tmpl w:val="A3E4CD2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B83DDD"/>
    <w:multiLevelType w:val="hybridMultilevel"/>
    <w:tmpl w:val="06089F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97C7A"/>
    <w:multiLevelType w:val="hybridMultilevel"/>
    <w:tmpl w:val="3C46AE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72484"/>
    <w:multiLevelType w:val="hybridMultilevel"/>
    <w:tmpl w:val="6A2CA630"/>
    <w:lvl w:ilvl="0" w:tplc="E54E9B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5616B"/>
    <w:multiLevelType w:val="hybridMultilevel"/>
    <w:tmpl w:val="40FA28E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80665"/>
    <w:multiLevelType w:val="hybridMultilevel"/>
    <w:tmpl w:val="1A94FC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146262">
    <w:abstractNumId w:val="8"/>
  </w:num>
  <w:num w:numId="2" w16cid:durableId="1396856625">
    <w:abstractNumId w:val="1"/>
  </w:num>
  <w:num w:numId="3" w16cid:durableId="881476856">
    <w:abstractNumId w:val="4"/>
  </w:num>
  <w:num w:numId="4" w16cid:durableId="872813902">
    <w:abstractNumId w:val="5"/>
  </w:num>
  <w:num w:numId="5" w16cid:durableId="7219876">
    <w:abstractNumId w:val="2"/>
  </w:num>
  <w:num w:numId="6" w16cid:durableId="2145536313">
    <w:abstractNumId w:val="6"/>
  </w:num>
  <w:num w:numId="7" w16cid:durableId="14369487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83270397">
    <w:abstractNumId w:val="0"/>
  </w:num>
  <w:num w:numId="9" w16cid:durableId="65760520">
    <w:abstractNumId w:val="3"/>
  </w:num>
  <w:num w:numId="10" w16cid:durableId="2481261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2C22"/>
    <w:rsid w:val="000007F9"/>
    <w:rsid w:val="00000D54"/>
    <w:rsid w:val="00001EE8"/>
    <w:rsid w:val="00006FF9"/>
    <w:rsid w:val="00010D43"/>
    <w:rsid w:val="000117DB"/>
    <w:rsid w:val="00011FDE"/>
    <w:rsid w:val="00012B77"/>
    <w:rsid w:val="00013091"/>
    <w:rsid w:val="00013FC0"/>
    <w:rsid w:val="00020DD7"/>
    <w:rsid w:val="00021BCA"/>
    <w:rsid w:val="0002337F"/>
    <w:rsid w:val="00024B05"/>
    <w:rsid w:val="00024CB9"/>
    <w:rsid w:val="00025AFF"/>
    <w:rsid w:val="00027C62"/>
    <w:rsid w:val="00027F64"/>
    <w:rsid w:val="000306A3"/>
    <w:rsid w:val="00030A0E"/>
    <w:rsid w:val="00030A19"/>
    <w:rsid w:val="000327D8"/>
    <w:rsid w:val="00033F30"/>
    <w:rsid w:val="00034C3E"/>
    <w:rsid w:val="00035124"/>
    <w:rsid w:val="00036299"/>
    <w:rsid w:val="00036708"/>
    <w:rsid w:val="000412FF"/>
    <w:rsid w:val="000419AB"/>
    <w:rsid w:val="00041C9E"/>
    <w:rsid w:val="0004282D"/>
    <w:rsid w:val="00042CF1"/>
    <w:rsid w:val="0004372D"/>
    <w:rsid w:val="00044DF9"/>
    <w:rsid w:val="00045319"/>
    <w:rsid w:val="00045BAF"/>
    <w:rsid w:val="00045D31"/>
    <w:rsid w:val="000500A6"/>
    <w:rsid w:val="000540B4"/>
    <w:rsid w:val="00054E62"/>
    <w:rsid w:val="000554AC"/>
    <w:rsid w:val="00056539"/>
    <w:rsid w:val="0005656E"/>
    <w:rsid w:val="0005667C"/>
    <w:rsid w:val="00057BA1"/>
    <w:rsid w:val="00060636"/>
    <w:rsid w:val="00061A47"/>
    <w:rsid w:val="00061B32"/>
    <w:rsid w:val="00064804"/>
    <w:rsid w:val="00064F61"/>
    <w:rsid w:val="00067CDD"/>
    <w:rsid w:val="00070E72"/>
    <w:rsid w:val="00072172"/>
    <w:rsid w:val="000741C3"/>
    <w:rsid w:val="00075E73"/>
    <w:rsid w:val="0007609D"/>
    <w:rsid w:val="00076F84"/>
    <w:rsid w:val="00081C8B"/>
    <w:rsid w:val="00083D12"/>
    <w:rsid w:val="00084985"/>
    <w:rsid w:val="00084B75"/>
    <w:rsid w:val="00091455"/>
    <w:rsid w:val="00091AAC"/>
    <w:rsid w:val="00091BA6"/>
    <w:rsid w:val="00092A27"/>
    <w:rsid w:val="00093FA1"/>
    <w:rsid w:val="000942E9"/>
    <w:rsid w:val="00094363"/>
    <w:rsid w:val="00095326"/>
    <w:rsid w:val="00095AD0"/>
    <w:rsid w:val="00096778"/>
    <w:rsid w:val="000968C5"/>
    <w:rsid w:val="000A454F"/>
    <w:rsid w:val="000A45E1"/>
    <w:rsid w:val="000A6016"/>
    <w:rsid w:val="000B069E"/>
    <w:rsid w:val="000B0912"/>
    <w:rsid w:val="000B1E7C"/>
    <w:rsid w:val="000B2BDC"/>
    <w:rsid w:val="000B3088"/>
    <w:rsid w:val="000B32ED"/>
    <w:rsid w:val="000B3980"/>
    <w:rsid w:val="000B3A96"/>
    <w:rsid w:val="000B467D"/>
    <w:rsid w:val="000B6258"/>
    <w:rsid w:val="000B6759"/>
    <w:rsid w:val="000B73EC"/>
    <w:rsid w:val="000B7839"/>
    <w:rsid w:val="000B7EC8"/>
    <w:rsid w:val="000C01D7"/>
    <w:rsid w:val="000C07D8"/>
    <w:rsid w:val="000C1323"/>
    <w:rsid w:val="000C29F8"/>
    <w:rsid w:val="000C2FD3"/>
    <w:rsid w:val="000C3920"/>
    <w:rsid w:val="000C396C"/>
    <w:rsid w:val="000C4222"/>
    <w:rsid w:val="000D370E"/>
    <w:rsid w:val="000D4180"/>
    <w:rsid w:val="000D42D0"/>
    <w:rsid w:val="000D4884"/>
    <w:rsid w:val="000D537B"/>
    <w:rsid w:val="000D573D"/>
    <w:rsid w:val="000D5A18"/>
    <w:rsid w:val="000E044B"/>
    <w:rsid w:val="000E283C"/>
    <w:rsid w:val="000E4C20"/>
    <w:rsid w:val="000E5936"/>
    <w:rsid w:val="000E7406"/>
    <w:rsid w:val="000E7C73"/>
    <w:rsid w:val="000F177C"/>
    <w:rsid w:val="000F4624"/>
    <w:rsid w:val="000F46F8"/>
    <w:rsid w:val="000F5DE5"/>
    <w:rsid w:val="000F6243"/>
    <w:rsid w:val="00100E6E"/>
    <w:rsid w:val="00101A42"/>
    <w:rsid w:val="00102818"/>
    <w:rsid w:val="00104580"/>
    <w:rsid w:val="00104DA4"/>
    <w:rsid w:val="001103EB"/>
    <w:rsid w:val="00110910"/>
    <w:rsid w:val="001131DE"/>
    <w:rsid w:val="0011329B"/>
    <w:rsid w:val="00113C30"/>
    <w:rsid w:val="00116961"/>
    <w:rsid w:val="00116B34"/>
    <w:rsid w:val="001171AD"/>
    <w:rsid w:val="00120443"/>
    <w:rsid w:val="00120472"/>
    <w:rsid w:val="00121222"/>
    <w:rsid w:val="00121DD9"/>
    <w:rsid w:val="001231F9"/>
    <w:rsid w:val="001233E9"/>
    <w:rsid w:val="001241CA"/>
    <w:rsid w:val="00124E45"/>
    <w:rsid w:val="0013061E"/>
    <w:rsid w:val="00131698"/>
    <w:rsid w:val="00136B56"/>
    <w:rsid w:val="00137A00"/>
    <w:rsid w:val="001416B6"/>
    <w:rsid w:val="001432BA"/>
    <w:rsid w:val="00143C53"/>
    <w:rsid w:val="00145428"/>
    <w:rsid w:val="00145E8A"/>
    <w:rsid w:val="00146F61"/>
    <w:rsid w:val="0014776F"/>
    <w:rsid w:val="0015070A"/>
    <w:rsid w:val="00151308"/>
    <w:rsid w:val="0015331A"/>
    <w:rsid w:val="00154911"/>
    <w:rsid w:val="001555BD"/>
    <w:rsid w:val="0015626D"/>
    <w:rsid w:val="00156A2E"/>
    <w:rsid w:val="00161A05"/>
    <w:rsid w:val="0016445F"/>
    <w:rsid w:val="00165292"/>
    <w:rsid w:val="0016529B"/>
    <w:rsid w:val="0016580E"/>
    <w:rsid w:val="00167F64"/>
    <w:rsid w:val="00167FD9"/>
    <w:rsid w:val="00170FA9"/>
    <w:rsid w:val="00171644"/>
    <w:rsid w:val="001721C4"/>
    <w:rsid w:val="001751C0"/>
    <w:rsid w:val="00175862"/>
    <w:rsid w:val="00175A78"/>
    <w:rsid w:val="00176E36"/>
    <w:rsid w:val="00177119"/>
    <w:rsid w:val="001825E5"/>
    <w:rsid w:val="00182E4E"/>
    <w:rsid w:val="0018499B"/>
    <w:rsid w:val="00184F42"/>
    <w:rsid w:val="00186101"/>
    <w:rsid w:val="0018683C"/>
    <w:rsid w:val="001876C5"/>
    <w:rsid w:val="00194288"/>
    <w:rsid w:val="00196E56"/>
    <w:rsid w:val="00197EF6"/>
    <w:rsid w:val="001A0572"/>
    <w:rsid w:val="001A0983"/>
    <w:rsid w:val="001A202C"/>
    <w:rsid w:val="001A3064"/>
    <w:rsid w:val="001A705D"/>
    <w:rsid w:val="001A7892"/>
    <w:rsid w:val="001A7B6F"/>
    <w:rsid w:val="001B0D3E"/>
    <w:rsid w:val="001B0F9B"/>
    <w:rsid w:val="001B3F7D"/>
    <w:rsid w:val="001B4C29"/>
    <w:rsid w:val="001B5932"/>
    <w:rsid w:val="001B605B"/>
    <w:rsid w:val="001B6530"/>
    <w:rsid w:val="001B6569"/>
    <w:rsid w:val="001C024B"/>
    <w:rsid w:val="001C0A0E"/>
    <w:rsid w:val="001C0FB7"/>
    <w:rsid w:val="001C101F"/>
    <w:rsid w:val="001C22CE"/>
    <w:rsid w:val="001C2634"/>
    <w:rsid w:val="001C389A"/>
    <w:rsid w:val="001C3940"/>
    <w:rsid w:val="001C5B3F"/>
    <w:rsid w:val="001C60A4"/>
    <w:rsid w:val="001C6575"/>
    <w:rsid w:val="001C6680"/>
    <w:rsid w:val="001C66D3"/>
    <w:rsid w:val="001C6BF4"/>
    <w:rsid w:val="001D0068"/>
    <w:rsid w:val="001D0452"/>
    <w:rsid w:val="001D0CA5"/>
    <w:rsid w:val="001D1250"/>
    <w:rsid w:val="001D1BA5"/>
    <w:rsid w:val="001D2598"/>
    <w:rsid w:val="001D2713"/>
    <w:rsid w:val="001D4596"/>
    <w:rsid w:val="001D4AAB"/>
    <w:rsid w:val="001D5BEE"/>
    <w:rsid w:val="001E2263"/>
    <w:rsid w:val="001E38F8"/>
    <w:rsid w:val="001E3A78"/>
    <w:rsid w:val="001E3DC5"/>
    <w:rsid w:val="001E4412"/>
    <w:rsid w:val="001E50F3"/>
    <w:rsid w:val="001E5EE0"/>
    <w:rsid w:val="001E6C66"/>
    <w:rsid w:val="001E6F3E"/>
    <w:rsid w:val="001E7480"/>
    <w:rsid w:val="001F0473"/>
    <w:rsid w:val="001F04B9"/>
    <w:rsid w:val="001F18A6"/>
    <w:rsid w:val="001F2113"/>
    <w:rsid w:val="001F2EA9"/>
    <w:rsid w:val="001F2F34"/>
    <w:rsid w:val="001F5590"/>
    <w:rsid w:val="001F5BBA"/>
    <w:rsid w:val="001F691C"/>
    <w:rsid w:val="001F7012"/>
    <w:rsid w:val="001F7D06"/>
    <w:rsid w:val="00201331"/>
    <w:rsid w:val="002016FB"/>
    <w:rsid w:val="00201916"/>
    <w:rsid w:val="002020D4"/>
    <w:rsid w:val="002023CB"/>
    <w:rsid w:val="0020329D"/>
    <w:rsid w:val="00203981"/>
    <w:rsid w:val="002054E0"/>
    <w:rsid w:val="00206893"/>
    <w:rsid w:val="00212596"/>
    <w:rsid w:val="00213D55"/>
    <w:rsid w:val="00213F96"/>
    <w:rsid w:val="00214ECD"/>
    <w:rsid w:val="00215206"/>
    <w:rsid w:val="00217AF5"/>
    <w:rsid w:val="00220A82"/>
    <w:rsid w:val="00222104"/>
    <w:rsid w:val="00222E88"/>
    <w:rsid w:val="002233DF"/>
    <w:rsid w:val="00223DB4"/>
    <w:rsid w:val="00224D6A"/>
    <w:rsid w:val="00232C43"/>
    <w:rsid w:val="00233390"/>
    <w:rsid w:val="002345B9"/>
    <w:rsid w:val="00234F6A"/>
    <w:rsid w:val="00235CED"/>
    <w:rsid w:val="00236E12"/>
    <w:rsid w:val="00241AE3"/>
    <w:rsid w:val="00241C74"/>
    <w:rsid w:val="00243812"/>
    <w:rsid w:val="0024473C"/>
    <w:rsid w:val="00246AB5"/>
    <w:rsid w:val="00247061"/>
    <w:rsid w:val="00247222"/>
    <w:rsid w:val="002508DB"/>
    <w:rsid w:val="002542A2"/>
    <w:rsid w:val="0025456A"/>
    <w:rsid w:val="00260FF4"/>
    <w:rsid w:val="002613E3"/>
    <w:rsid w:val="00262132"/>
    <w:rsid w:val="002629AF"/>
    <w:rsid w:val="00262E69"/>
    <w:rsid w:val="002643F7"/>
    <w:rsid w:val="002649B6"/>
    <w:rsid w:val="00264D68"/>
    <w:rsid w:val="00264E27"/>
    <w:rsid w:val="002650A1"/>
    <w:rsid w:val="002672C0"/>
    <w:rsid w:val="00267A2D"/>
    <w:rsid w:val="0027184E"/>
    <w:rsid w:val="00274C9A"/>
    <w:rsid w:val="0027621B"/>
    <w:rsid w:val="002762DB"/>
    <w:rsid w:val="00276A11"/>
    <w:rsid w:val="0027711A"/>
    <w:rsid w:val="00277842"/>
    <w:rsid w:val="00280CA2"/>
    <w:rsid w:val="002824DF"/>
    <w:rsid w:val="00283ECF"/>
    <w:rsid w:val="00286609"/>
    <w:rsid w:val="00286D14"/>
    <w:rsid w:val="00287253"/>
    <w:rsid w:val="00287772"/>
    <w:rsid w:val="00291F62"/>
    <w:rsid w:val="00292CA3"/>
    <w:rsid w:val="00295467"/>
    <w:rsid w:val="00296E42"/>
    <w:rsid w:val="002A0679"/>
    <w:rsid w:val="002A1126"/>
    <w:rsid w:val="002A2233"/>
    <w:rsid w:val="002A2712"/>
    <w:rsid w:val="002A49CB"/>
    <w:rsid w:val="002A4BD5"/>
    <w:rsid w:val="002A6F25"/>
    <w:rsid w:val="002A7379"/>
    <w:rsid w:val="002B6CC2"/>
    <w:rsid w:val="002C07B7"/>
    <w:rsid w:val="002C1103"/>
    <w:rsid w:val="002C14D1"/>
    <w:rsid w:val="002C1A55"/>
    <w:rsid w:val="002C1F12"/>
    <w:rsid w:val="002C3A5E"/>
    <w:rsid w:val="002C3C48"/>
    <w:rsid w:val="002C5290"/>
    <w:rsid w:val="002C5440"/>
    <w:rsid w:val="002C622D"/>
    <w:rsid w:val="002C634C"/>
    <w:rsid w:val="002C68D2"/>
    <w:rsid w:val="002C6B9B"/>
    <w:rsid w:val="002C6C87"/>
    <w:rsid w:val="002D10DC"/>
    <w:rsid w:val="002D3139"/>
    <w:rsid w:val="002D4BDA"/>
    <w:rsid w:val="002D5A6B"/>
    <w:rsid w:val="002D5A7B"/>
    <w:rsid w:val="002D663C"/>
    <w:rsid w:val="002D6C09"/>
    <w:rsid w:val="002D6CAF"/>
    <w:rsid w:val="002D718F"/>
    <w:rsid w:val="002D7765"/>
    <w:rsid w:val="002E01F8"/>
    <w:rsid w:val="002E378A"/>
    <w:rsid w:val="002E3D17"/>
    <w:rsid w:val="002E422C"/>
    <w:rsid w:val="002E6545"/>
    <w:rsid w:val="002F2442"/>
    <w:rsid w:val="002F357D"/>
    <w:rsid w:val="002F7604"/>
    <w:rsid w:val="002F76CB"/>
    <w:rsid w:val="002F7C58"/>
    <w:rsid w:val="002F7EEA"/>
    <w:rsid w:val="00300AE6"/>
    <w:rsid w:val="00301311"/>
    <w:rsid w:val="0030388F"/>
    <w:rsid w:val="00303A84"/>
    <w:rsid w:val="00303D88"/>
    <w:rsid w:val="00303F3A"/>
    <w:rsid w:val="00304905"/>
    <w:rsid w:val="00304D19"/>
    <w:rsid w:val="00306D78"/>
    <w:rsid w:val="003101A8"/>
    <w:rsid w:val="00310C63"/>
    <w:rsid w:val="003112A2"/>
    <w:rsid w:val="003117C2"/>
    <w:rsid w:val="0031296F"/>
    <w:rsid w:val="00313C0E"/>
    <w:rsid w:val="00313CAF"/>
    <w:rsid w:val="00315017"/>
    <w:rsid w:val="0031605D"/>
    <w:rsid w:val="00316C3F"/>
    <w:rsid w:val="00316EBE"/>
    <w:rsid w:val="00321B58"/>
    <w:rsid w:val="00322CC2"/>
    <w:rsid w:val="00326F3B"/>
    <w:rsid w:val="00332870"/>
    <w:rsid w:val="00333433"/>
    <w:rsid w:val="003334A4"/>
    <w:rsid w:val="0033426B"/>
    <w:rsid w:val="00334274"/>
    <w:rsid w:val="0033548B"/>
    <w:rsid w:val="00337130"/>
    <w:rsid w:val="00340C75"/>
    <w:rsid w:val="00340E0F"/>
    <w:rsid w:val="00341C33"/>
    <w:rsid w:val="00342CEE"/>
    <w:rsid w:val="0034373D"/>
    <w:rsid w:val="00345B4A"/>
    <w:rsid w:val="00347438"/>
    <w:rsid w:val="00350660"/>
    <w:rsid w:val="003506F2"/>
    <w:rsid w:val="00350FC7"/>
    <w:rsid w:val="00351349"/>
    <w:rsid w:val="0035224B"/>
    <w:rsid w:val="00352773"/>
    <w:rsid w:val="00352B64"/>
    <w:rsid w:val="00353B0A"/>
    <w:rsid w:val="00357259"/>
    <w:rsid w:val="00357723"/>
    <w:rsid w:val="00361830"/>
    <w:rsid w:val="0036256E"/>
    <w:rsid w:val="00362D86"/>
    <w:rsid w:val="00363430"/>
    <w:rsid w:val="0036473C"/>
    <w:rsid w:val="00364E1B"/>
    <w:rsid w:val="0036545F"/>
    <w:rsid w:val="003659C8"/>
    <w:rsid w:val="00371670"/>
    <w:rsid w:val="00372019"/>
    <w:rsid w:val="0037424A"/>
    <w:rsid w:val="00374A84"/>
    <w:rsid w:val="00374DC2"/>
    <w:rsid w:val="003815FE"/>
    <w:rsid w:val="0038224D"/>
    <w:rsid w:val="0038230E"/>
    <w:rsid w:val="00382CEA"/>
    <w:rsid w:val="003832B9"/>
    <w:rsid w:val="00383EED"/>
    <w:rsid w:val="00384F51"/>
    <w:rsid w:val="00384F7E"/>
    <w:rsid w:val="00385101"/>
    <w:rsid w:val="003858EC"/>
    <w:rsid w:val="003871FA"/>
    <w:rsid w:val="00390752"/>
    <w:rsid w:val="00390AD9"/>
    <w:rsid w:val="00392AF3"/>
    <w:rsid w:val="00394BD4"/>
    <w:rsid w:val="00395BD8"/>
    <w:rsid w:val="003A2AF3"/>
    <w:rsid w:val="003A4427"/>
    <w:rsid w:val="003A4F18"/>
    <w:rsid w:val="003B1C81"/>
    <w:rsid w:val="003B39AB"/>
    <w:rsid w:val="003B4114"/>
    <w:rsid w:val="003B4201"/>
    <w:rsid w:val="003B59B2"/>
    <w:rsid w:val="003B5B18"/>
    <w:rsid w:val="003B7033"/>
    <w:rsid w:val="003C00D1"/>
    <w:rsid w:val="003C010E"/>
    <w:rsid w:val="003C108F"/>
    <w:rsid w:val="003C2162"/>
    <w:rsid w:val="003C2E89"/>
    <w:rsid w:val="003C3DC2"/>
    <w:rsid w:val="003C3E15"/>
    <w:rsid w:val="003C4DCC"/>
    <w:rsid w:val="003D38E0"/>
    <w:rsid w:val="003D5257"/>
    <w:rsid w:val="003D6987"/>
    <w:rsid w:val="003E0946"/>
    <w:rsid w:val="003E145F"/>
    <w:rsid w:val="003E38D1"/>
    <w:rsid w:val="003F0EE5"/>
    <w:rsid w:val="003F1AA9"/>
    <w:rsid w:val="003F20FB"/>
    <w:rsid w:val="003F2273"/>
    <w:rsid w:val="003F3624"/>
    <w:rsid w:val="003F4899"/>
    <w:rsid w:val="003F4AED"/>
    <w:rsid w:val="003F6E4B"/>
    <w:rsid w:val="003F78ED"/>
    <w:rsid w:val="00400C20"/>
    <w:rsid w:val="004013BE"/>
    <w:rsid w:val="0040188D"/>
    <w:rsid w:val="00402A62"/>
    <w:rsid w:val="00403247"/>
    <w:rsid w:val="0040358E"/>
    <w:rsid w:val="0040585F"/>
    <w:rsid w:val="00413B71"/>
    <w:rsid w:val="00415A45"/>
    <w:rsid w:val="00417414"/>
    <w:rsid w:val="004175FC"/>
    <w:rsid w:val="00417B04"/>
    <w:rsid w:val="004218A7"/>
    <w:rsid w:val="00421D50"/>
    <w:rsid w:val="0042237C"/>
    <w:rsid w:val="00423CB1"/>
    <w:rsid w:val="00423E35"/>
    <w:rsid w:val="00424297"/>
    <w:rsid w:val="00427078"/>
    <w:rsid w:val="0042716C"/>
    <w:rsid w:val="00431E0E"/>
    <w:rsid w:val="00431E86"/>
    <w:rsid w:val="00432E77"/>
    <w:rsid w:val="00433011"/>
    <w:rsid w:val="00433986"/>
    <w:rsid w:val="00433A12"/>
    <w:rsid w:val="004355F1"/>
    <w:rsid w:val="00435C7A"/>
    <w:rsid w:val="00435E27"/>
    <w:rsid w:val="00436CE0"/>
    <w:rsid w:val="00436F5E"/>
    <w:rsid w:val="004377F7"/>
    <w:rsid w:val="00440401"/>
    <w:rsid w:val="004412F8"/>
    <w:rsid w:val="00443347"/>
    <w:rsid w:val="0044534D"/>
    <w:rsid w:val="00450798"/>
    <w:rsid w:val="004520E5"/>
    <w:rsid w:val="00452B16"/>
    <w:rsid w:val="00452E8B"/>
    <w:rsid w:val="004549CC"/>
    <w:rsid w:val="00455195"/>
    <w:rsid w:val="0045577D"/>
    <w:rsid w:val="004567D2"/>
    <w:rsid w:val="0045704B"/>
    <w:rsid w:val="0046038D"/>
    <w:rsid w:val="00461030"/>
    <w:rsid w:val="00461ED6"/>
    <w:rsid w:val="00462534"/>
    <w:rsid w:val="00462639"/>
    <w:rsid w:val="00462984"/>
    <w:rsid w:val="0046359E"/>
    <w:rsid w:val="00464AF9"/>
    <w:rsid w:val="00465868"/>
    <w:rsid w:val="00466641"/>
    <w:rsid w:val="004679D0"/>
    <w:rsid w:val="00467A3A"/>
    <w:rsid w:val="00470379"/>
    <w:rsid w:val="0047120A"/>
    <w:rsid w:val="00472399"/>
    <w:rsid w:val="00473A8F"/>
    <w:rsid w:val="0047446A"/>
    <w:rsid w:val="0047495E"/>
    <w:rsid w:val="00474E97"/>
    <w:rsid w:val="00475747"/>
    <w:rsid w:val="004759D4"/>
    <w:rsid w:val="00480154"/>
    <w:rsid w:val="004833AD"/>
    <w:rsid w:val="004837B2"/>
    <w:rsid w:val="0048397C"/>
    <w:rsid w:val="0048587A"/>
    <w:rsid w:val="00487A42"/>
    <w:rsid w:val="0049003C"/>
    <w:rsid w:val="00495BB7"/>
    <w:rsid w:val="00497A93"/>
    <w:rsid w:val="00497D49"/>
    <w:rsid w:val="004A05B4"/>
    <w:rsid w:val="004A0C05"/>
    <w:rsid w:val="004A0C50"/>
    <w:rsid w:val="004A2665"/>
    <w:rsid w:val="004A3D9E"/>
    <w:rsid w:val="004A5C4D"/>
    <w:rsid w:val="004A786A"/>
    <w:rsid w:val="004A7AF6"/>
    <w:rsid w:val="004B2141"/>
    <w:rsid w:val="004B22A8"/>
    <w:rsid w:val="004B25B0"/>
    <w:rsid w:val="004B651F"/>
    <w:rsid w:val="004B6DDA"/>
    <w:rsid w:val="004B7B18"/>
    <w:rsid w:val="004C02E4"/>
    <w:rsid w:val="004C0EC7"/>
    <w:rsid w:val="004C149B"/>
    <w:rsid w:val="004C2679"/>
    <w:rsid w:val="004C37C6"/>
    <w:rsid w:val="004C6B82"/>
    <w:rsid w:val="004C7CED"/>
    <w:rsid w:val="004D23AA"/>
    <w:rsid w:val="004D36AB"/>
    <w:rsid w:val="004D5455"/>
    <w:rsid w:val="004D547A"/>
    <w:rsid w:val="004D5645"/>
    <w:rsid w:val="004D56CF"/>
    <w:rsid w:val="004D5DFF"/>
    <w:rsid w:val="004D62AF"/>
    <w:rsid w:val="004D69BF"/>
    <w:rsid w:val="004D6D79"/>
    <w:rsid w:val="004D6FBD"/>
    <w:rsid w:val="004D7464"/>
    <w:rsid w:val="004E1357"/>
    <w:rsid w:val="004E1470"/>
    <w:rsid w:val="004E2A2A"/>
    <w:rsid w:val="004E3204"/>
    <w:rsid w:val="004E4058"/>
    <w:rsid w:val="004E4288"/>
    <w:rsid w:val="004E4A21"/>
    <w:rsid w:val="004E4F80"/>
    <w:rsid w:val="004E660C"/>
    <w:rsid w:val="004E7315"/>
    <w:rsid w:val="004E7787"/>
    <w:rsid w:val="004E7845"/>
    <w:rsid w:val="004F0228"/>
    <w:rsid w:val="004F1ED9"/>
    <w:rsid w:val="004F24A8"/>
    <w:rsid w:val="004F2AE8"/>
    <w:rsid w:val="004F457B"/>
    <w:rsid w:val="004F4853"/>
    <w:rsid w:val="004F4E43"/>
    <w:rsid w:val="004F7C7D"/>
    <w:rsid w:val="005004FE"/>
    <w:rsid w:val="00500F6F"/>
    <w:rsid w:val="0050205A"/>
    <w:rsid w:val="00502BEE"/>
    <w:rsid w:val="005033A9"/>
    <w:rsid w:val="00504E92"/>
    <w:rsid w:val="00506BD8"/>
    <w:rsid w:val="00507134"/>
    <w:rsid w:val="005075EF"/>
    <w:rsid w:val="00507F4F"/>
    <w:rsid w:val="00512402"/>
    <w:rsid w:val="00512712"/>
    <w:rsid w:val="005139F4"/>
    <w:rsid w:val="00516024"/>
    <w:rsid w:val="00516CFF"/>
    <w:rsid w:val="00516E4D"/>
    <w:rsid w:val="0051716A"/>
    <w:rsid w:val="0052004C"/>
    <w:rsid w:val="005222C8"/>
    <w:rsid w:val="00522444"/>
    <w:rsid w:val="005235C8"/>
    <w:rsid w:val="00523D4A"/>
    <w:rsid w:val="005275AD"/>
    <w:rsid w:val="0052764D"/>
    <w:rsid w:val="00527B52"/>
    <w:rsid w:val="00527F70"/>
    <w:rsid w:val="00530380"/>
    <w:rsid w:val="00530961"/>
    <w:rsid w:val="005309F6"/>
    <w:rsid w:val="00530CC6"/>
    <w:rsid w:val="00530F5A"/>
    <w:rsid w:val="0053171C"/>
    <w:rsid w:val="00531A11"/>
    <w:rsid w:val="00532993"/>
    <w:rsid w:val="005345F5"/>
    <w:rsid w:val="005400C7"/>
    <w:rsid w:val="005404A3"/>
    <w:rsid w:val="00541DC7"/>
    <w:rsid w:val="00543B23"/>
    <w:rsid w:val="005446B6"/>
    <w:rsid w:val="00544711"/>
    <w:rsid w:val="005452D7"/>
    <w:rsid w:val="00545862"/>
    <w:rsid w:val="00545F73"/>
    <w:rsid w:val="00546608"/>
    <w:rsid w:val="00547417"/>
    <w:rsid w:val="00547D98"/>
    <w:rsid w:val="00550A92"/>
    <w:rsid w:val="00552E12"/>
    <w:rsid w:val="00553077"/>
    <w:rsid w:val="005550FC"/>
    <w:rsid w:val="00561B74"/>
    <w:rsid w:val="00562A71"/>
    <w:rsid w:val="00563D58"/>
    <w:rsid w:val="00565D62"/>
    <w:rsid w:val="00567FF5"/>
    <w:rsid w:val="00572882"/>
    <w:rsid w:val="00573FEF"/>
    <w:rsid w:val="0057478A"/>
    <w:rsid w:val="00574D10"/>
    <w:rsid w:val="00575974"/>
    <w:rsid w:val="00577C37"/>
    <w:rsid w:val="005803B0"/>
    <w:rsid w:val="0058055C"/>
    <w:rsid w:val="00580814"/>
    <w:rsid w:val="00580883"/>
    <w:rsid w:val="005812BC"/>
    <w:rsid w:val="00581909"/>
    <w:rsid w:val="00583137"/>
    <w:rsid w:val="005838F5"/>
    <w:rsid w:val="005847F2"/>
    <w:rsid w:val="00584A6B"/>
    <w:rsid w:val="0058563E"/>
    <w:rsid w:val="00585FA3"/>
    <w:rsid w:val="00590620"/>
    <w:rsid w:val="00590903"/>
    <w:rsid w:val="005944CC"/>
    <w:rsid w:val="00594AFA"/>
    <w:rsid w:val="00595EC8"/>
    <w:rsid w:val="00597F23"/>
    <w:rsid w:val="005A368F"/>
    <w:rsid w:val="005A377D"/>
    <w:rsid w:val="005B091E"/>
    <w:rsid w:val="005B209D"/>
    <w:rsid w:val="005C045F"/>
    <w:rsid w:val="005C3309"/>
    <w:rsid w:val="005C6673"/>
    <w:rsid w:val="005C7904"/>
    <w:rsid w:val="005D06C5"/>
    <w:rsid w:val="005D1A59"/>
    <w:rsid w:val="005D1CB5"/>
    <w:rsid w:val="005D226F"/>
    <w:rsid w:val="005D37C6"/>
    <w:rsid w:val="005D433F"/>
    <w:rsid w:val="005D4427"/>
    <w:rsid w:val="005D7382"/>
    <w:rsid w:val="005D74B3"/>
    <w:rsid w:val="005E09F7"/>
    <w:rsid w:val="005E154F"/>
    <w:rsid w:val="005E3336"/>
    <w:rsid w:val="005E791F"/>
    <w:rsid w:val="005F1490"/>
    <w:rsid w:val="005F150D"/>
    <w:rsid w:val="005F4973"/>
    <w:rsid w:val="005F4B53"/>
    <w:rsid w:val="005F5A62"/>
    <w:rsid w:val="005F740D"/>
    <w:rsid w:val="005F7713"/>
    <w:rsid w:val="005F7E49"/>
    <w:rsid w:val="006004EE"/>
    <w:rsid w:val="006015EF"/>
    <w:rsid w:val="00604B4E"/>
    <w:rsid w:val="00606078"/>
    <w:rsid w:val="00606B75"/>
    <w:rsid w:val="00606CC2"/>
    <w:rsid w:val="00607B6F"/>
    <w:rsid w:val="0061223F"/>
    <w:rsid w:val="00615313"/>
    <w:rsid w:val="00615590"/>
    <w:rsid w:val="00615A79"/>
    <w:rsid w:val="00620207"/>
    <w:rsid w:val="00621B8A"/>
    <w:rsid w:val="00621CF1"/>
    <w:rsid w:val="006225C5"/>
    <w:rsid w:val="00624DF1"/>
    <w:rsid w:val="00625D72"/>
    <w:rsid w:val="006331D9"/>
    <w:rsid w:val="006358FB"/>
    <w:rsid w:val="00636238"/>
    <w:rsid w:val="00636268"/>
    <w:rsid w:val="006405A9"/>
    <w:rsid w:val="00640887"/>
    <w:rsid w:val="00640EF4"/>
    <w:rsid w:val="00643632"/>
    <w:rsid w:val="00644D95"/>
    <w:rsid w:val="0064520D"/>
    <w:rsid w:val="006457B0"/>
    <w:rsid w:val="00646F32"/>
    <w:rsid w:val="006471AE"/>
    <w:rsid w:val="006478CA"/>
    <w:rsid w:val="0065101A"/>
    <w:rsid w:val="00651661"/>
    <w:rsid w:val="00652131"/>
    <w:rsid w:val="00654FE2"/>
    <w:rsid w:val="00655C4B"/>
    <w:rsid w:val="00655F69"/>
    <w:rsid w:val="00656CE2"/>
    <w:rsid w:val="0065742E"/>
    <w:rsid w:val="0065758F"/>
    <w:rsid w:val="00660F70"/>
    <w:rsid w:val="006614CA"/>
    <w:rsid w:val="00663385"/>
    <w:rsid w:val="00663883"/>
    <w:rsid w:val="00667DB0"/>
    <w:rsid w:val="00671297"/>
    <w:rsid w:val="006716D7"/>
    <w:rsid w:val="00672839"/>
    <w:rsid w:val="00672C71"/>
    <w:rsid w:val="00673460"/>
    <w:rsid w:val="00673837"/>
    <w:rsid w:val="0067398D"/>
    <w:rsid w:val="00676FF0"/>
    <w:rsid w:val="00677A96"/>
    <w:rsid w:val="0068121F"/>
    <w:rsid w:val="00682DA2"/>
    <w:rsid w:val="00683DE9"/>
    <w:rsid w:val="00684AF0"/>
    <w:rsid w:val="00686B4D"/>
    <w:rsid w:val="00686F0A"/>
    <w:rsid w:val="006875FD"/>
    <w:rsid w:val="00690416"/>
    <w:rsid w:val="0069089E"/>
    <w:rsid w:val="00690A62"/>
    <w:rsid w:val="006922FE"/>
    <w:rsid w:val="00692CBE"/>
    <w:rsid w:val="00694875"/>
    <w:rsid w:val="00694B8E"/>
    <w:rsid w:val="00694D1F"/>
    <w:rsid w:val="00695689"/>
    <w:rsid w:val="006969B2"/>
    <w:rsid w:val="006975E7"/>
    <w:rsid w:val="006A1BE9"/>
    <w:rsid w:val="006A2879"/>
    <w:rsid w:val="006A29CB"/>
    <w:rsid w:val="006A384F"/>
    <w:rsid w:val="006A5591"/>
    <w:rsid w:val="006A68AB"/>
    <w:rsid w:val="006A6E85"/>
    <w:rsid w:val="006A6EAA"/>
    <w:rsid w:val="006A7647"/>
    <w:rsid w:val="006B4CD9"/>
    <w:rsid w:val="006B6424"/>
    <w:rsid w:val="006B6C09"/>
    <w:rsid w:val="006C0ED4"/>
    <w:rsid w:val="006C17DC"/>
    <w:rsid w:val="006C1AAF"/>
    <w:rsid w:val="006C234E"/>
    <w:rsid w:val="006C246E"/>
    <w:rsid w:val="006C359C"/>
    <w:rsid w:val="006C50E7"/>
    <w:rsid w:val="006C5F7B"/>
    <w:rsid w:val="006C698C"/>
    <w:rsid w:val="006D012F"/>
    <w:rsid w:val="006D2133"/>
    <w:rsid w:val="006D23A2"/>
    <w:rsid w:val="006D2B0F"/>
    <w:rsid w:val="006D34CE"/>
    <w:rsid w:val="006D4FA1"/>
    <w:rsid w:val="006D519F"/>
    <w:rsid w:val="006D6891"/>
    <w:rsid w:val="006E03C0"/>
    <w:rsid w:val="006E34D6"/>
    <w:rsid w:val="006E3CA1"/>
    <w:rsid w:val="006E5D47"/>
    <w:rsid w:val="006E6AE5"/>
    <w:rsid w:val="006E6E44"/>
    <w:rsid w:val="006F1071"/>
    <w:rsid w:val="006F50C4"/>
    <w:rsid w:val="006F7215"/>
    <w:rsid w:val="006F76A8"/>
    <w:rsid w:val="006F7D4B"/>
    <w:rsid w:val="007002C0"/>
    <w:rsid w:val="007013BE"/>
    <w:rsid w:val="0070339B"/>
    <w:rsid w:val="007037EF"/>
    <w:rsid w:val="007044AA"/>
    <w:rsid w:val="00705073"/>
    <w:rsid w:val="00710A9C"/>
    <w:rsid w:val="00711173"/>
    <w:rsid w:val="00711E7D"/>
    <w:rsid w:val="00713BBD"/>
    <w:rsid w:val="00715A36"/>
    <w:rsid w:val="00721298"/>
    <w:rsid w:val="00721D6B"/>
    <w:rsid w:val="00723109"/>
    <w:rsid w:val="00723A00"/>
    <w:rsid w:val="00724BF4"/>
    <w:rsid w:val="00725BD9"/>
    <w:rsid w:val="00730E0F"/>
    <w:rsid w:val="00732E7D"/>
    <w:rsid w:val="0073338F"/>
    <w:rsid w:val="007337E3"/>
    <w:rsid w:val="00733ED0"/>
    <w:rsid w:val="00733F42"/>
    <w:rsid w:val="007342B9"/>
    <w:rsid w:val="0073491A"/>
    <w:rsid w:val="00735844"/>
    <w:rsid w:val="00735CC0"/>
    <w:rsid w:val="0073787B"/>
    <w:rsid w:val="00737A62"/>
    <w:rsid w:val="0074161A"/>
    <w:rsid w:val="00744934"/>
    <w:rsid w:val="00744F29"/>
    <w:rsid w:val="007519EA"/>
    <w:rsid w:val="00752288"/>
    <w:rsid w:val="00753146"/>
    <w:rsid w:val="0075324A"/>
    <w:rsid w:val="00756048"/>
    <w:rsid w:val="00757E27"/>
    <w:rsid w:val="00760CB8"/>
    <w:rsid w:val="00761061"/>
    <w:rsid w:val="00762757"/>
    <w:rsid w:val="0077233E"/>
    <w:rsid w:val="00781380"/>
    <w:rsid w:val="007815F9"/>
    <w:rsid w:val="007819A4"/>
    <w:rsid w:val="007819DD"/>
    <w:rsid w:val="007832A4"/>
    <w:rsid w:val="007839EA"/>
    <w:rsid w:val="00787843"/>
    <w:rsid w:val="00790236"/>
    <w:rsid w:val="00790D58"/>
    <w:rsid w:val="0079142C"/>
    <w:rsid w:val="00791A1D"/>
    <w:rsid w:val="007938EF"/>
    <w:rsid w:val="00796D9D"/>
    <w:rsid w:val="007A0365"/>
    <w:rsid w:val="007A3881"/>
    <w:rsid w:val="007A7791"/>
    <w:rsid w:val="007B2AC5"/>
    <w:rsid w:val="007B4016"/>
    <w:rsid w:val="007B46FC"/>
    <w:rsid w:val="007B5817"/>
    <w:rsid w:val="007B58D9"/>
    <w:rsid w:val="007B5949"/>
    <w:rsid w:val="007B60A2"/>
    <w:rsid w:val="007B62DF"/>
    <w:rsid w:val="007B6688"/>
    <w:rsid w:val="007B6FBC"/>
    <w:rsid w:val="007B78FC"/>
    <w:rsid w:val="007B7F41"/>
    <w:rsid w:val="007C17F6"/>
    <w:rsid w:val="007C532A"/>
    <w:rsid w:val="007C629E"/>
    <w:rsid w:val="007C77EA"/>
    <w:rsid w:val="007C7D8D"/>
    <w:rsid w:val="007D0597"/>
    <w:rsid w:val="007D3251"/>
    <w:rsid w:val="007D337C"/>
    <w:rsid w:val="007D4E0C"/>
    <w:rsid w:val="007D60D0"/>
    <w:rsid w:val="007D791B"/>
    <w:rsid w:val="007E00D3"/>
    <w:rsid w:val="007E122F"/>
    <w:rsid w:val="007E2901"/>
    <w:rsid w:val="007E582E"/>
    <w:rsid w:val="007E5CDD"/>
    <w:rsid w:val="007E5DCC"/>
    <w:rsid w:val="007E63E2"/>
    <w:rsid w:val="007E6518"/>
    <w:rsid w:val="007E661F"/>
    <w:rsid w:val="007F17C4"/>
    <w:rsid w:val="007F3104"/>
    <w:rsid w:val="007F3240"/>
    <w:rsid w:val="007F4DB9"/>
    <w:rsid w:val="007F5E2A"/>
    <w:rsid w:val="007F62ED"/>
    <w:rsid w:val="007F7E6B"/>
    <w:rsid w:val="00800E7C"/>
    <w:rsid w:val="0080398C"/>
    <w:rsid w:val="00804236"/>
    <w:rsid w:val="00804F24"/>
    <w:rsid w:val="00805459"/>
    <w:rsid w:val="008056BD"/>
    <w:rsid w:val="00807F07"/>
    <w:rsid w:val="00810BBA"/>
    <w:rsid w:val="00811888"/>
    <w:rsid w:val="00812777"/>
    <w:rsid w:val="0081420F"/>
    <w:rsid w:val="00814737"/>
    <w:rsid w:val="00814A28"/>
    <w:rsid w:val="008159D8"/>
    <w:rsid w:val="00815CCA"/>
    <w:rsid w:val="0082037B"/>
    <w:rsid w:val="00821F28"/>
    <w:rsid w:val="00823004"/>
    <w:rsid w:val="008238F2"/>
    <w:rsid w:val="008250A7"/>
    <w:rsid w:val="008251A5"/>
    <w:rsid w:val="00825B66"/>
    <w:rsid w:val="008306A9"/>
    <w:rsid w:val="00830AE9"/>
    <w:rsid w:val="00830AF9"/>
    <w:rsid w:val="0083217D"/>
    <w:rsid w:val="00832771"/>
    <w:rsid w:val="00833129"/>
    <w:rsid w:val="00834175"/>
    <w:rsid w:val="00834609"/>
    <w:rsid w:val="00835530"/>
    <w:rsid w:val="00835C0E"/>
    <w:rsid w:val="0083794B"/>
    <w:rsid w:val="00841481"/>
    <w:rsid w:val="0084148A"/>
    <w:rsid w:val="00841DF4"/>
    <w:rsid w:val="008423BB"/>
    <w:rsid w:val="00842BC1"/>
    <w:rsid w:val="008438D7"/>
    <w:rsid w:val="0084498E"/>
    <w:rsid w:val="00844F60"/>
    <w:rsid w:val="0084644D"/>
    <w:rsid w:val="00846AAA"/>
    <w:rsid w:val="00846E21"/>
    <w:rsid w:val="008474F4"/>
    <w:rsid w:val="008507E6"/>
    <w:rsid w:val="00850D65"/>
    <w:rsid w:val="00850DCC"/>
    <w:rsid w:val="008514FA"/>
    <w:rsid w:val="00852EE9"/>
    <w:rsid w:val="00853078"/>
    <w:rsid w:val="00854332"/>
    <w:rsid w:val="008551BC"/>
    <w:rsid w:val="008553EB"/>
    <w:rsid w:val="00857170"/>
    <w:rsid w:val="00857897"/>
    <w:rsid w:val="00861919"/>
    <w:rsid w:val="00861E6E"/>
    <w:rsid w:val="0086225E"/>
    <w:rsid w:val="00862563"/>
    <w:rsid w:val="0086305C"/>
    <w:rsid w:val="008665E4"/>
    <w:rsid w:val="008671F0"/>
    <w:rsid w:val="00872D23"/>
    <w:rsid w:val="00874CCD"/>
    <w:rsid w:val="00875C48"/>
    <w:rsid w:val="008764EA"/>
    <w:rsid w:val="00876594"/>
    <w:rsid w:val="00876924"/>
    <w:rsid w:val="00880568"/>
    <w:rsid w:val="00880BC9"/>
    <w:rsid w:val="00880C57"/>
    <w:rsid w:val="00882C22"/>
    <w:rsid w:val="00882FB7"/>
    <w:rsid w:val="0088427F"/>
    <w:rsid w:val="00884648"/>
    <w:rsid w:val="0088563C"/>
    <w:rsid w:val="00892599"/>
    <w:rsid w:val="0089309C"/>
    <w:rsid w:val="00894A4D"/>
    <w:rsid w:val="00895015"/>
    <w:rsid w:val="0089594F"/>
    <w:rsid w:val="008A07F4"/>
    <w:rsid w:val="008A25FA"/>
    <w:rsid w:val="008A35DE"/>
    <w:rsid w:val="008A44FB"/>
    <w:rsid w:val="008A48FA"/>
    <w:rsid w:val="008A585D"/>
    <w:rsid w:val="008A6B6D"/>
    <w:rsid w:val="008A79F6"/>
    <w:rsid w:val="008A7C72"/>
    <w:rsid w:val="008B02AF"/>
    <w:rsid w:val="008B12DA"/>
    <w:rsid w:val="008B1401"/>
    <w:rsid w:val="008B594C"/>
    <w:rsid w:val="008B59DA"/>
    <w:rsid w:val="008B7541"/>
    <w:rsid w:val="008C094E"/>
    <w:rsid w:val="008C2D59"/>
    <w:rsid w:val="008C313E"/>
    <w:rsid w:val="008C3BED"/>
    <w:rsid w:val="008C5837"/>
    <w:rsid w:val="008C5999"/>
    <w:rsid w:val="008C5C41"/>
    <w:rsid w:val="008C6107"/>
    <w:rsid w:val="008D1BF2"/>
    <w:rsid w:val="008D2124"/>
    <w:rsid w:val="008D2FCE"/>
    <w:rsid w:val="008D4170"/>
    <w:rsid w:val="008D5883"/>
    <w:rsid w:val="008D5DBD"/>
    <w:rsid w:val="008D6AB4"/>
    <w:rsid w:val="008D6B94"/>
    <w:rsid w:val="008D74A6"/>
    <w:rsid w:val="008D7C78"/>
    <w:rsid w:val="008E0B12"/>
    <w:rsid w:val="008E14A6"/>
    <w:rsid w:val="008E1A77"/>
    <w:rsid w:val="008E2BD2"/>
    <w:rsid w:val="008E3AD8"/>
    <w:rsid w:val="008E47FA"/>
    <w:rsid w:val="008E503C"/>
    <w:rsid w:val="008E5B6F"/>
    <w:rsid w:val="008E64CF"/>
    <w:rsid w:val="008E7B8B"/>
    <w:rsid w:val="008F0A20"/>
    <w:rsid w:val="008F3C8F"/>
    <w:rsid w:val="008F40CB"/>
    <w:rsid w:val="008F4B6F"/>
    <w:rsid w:val="008F5469"/>
    <w:rsid w:val="008F76C9"/>
    <w:rsid w:val="008F773A"/>
    <w:rsid w:val="008F7AF2"/>
    <w:rsid w:val="0090016F"/>
    <w:rsid w:val="0090314A"/>
    <w:rsid w:val="00903548"/>
    <w:rsid w:val="00903F19"/>
    <w:rsid w:val="009044FE"/>
    <w:rsid w:val="009061E4"/>
    <w:rsid w:val="009062EF"/>
    <w:rsid w:val="00907D0E"/>
    <w:rsid w:val="0091099E"/>
    <w:rsid w:val="00910CA1"/>
    <w:rsid w:val="00910E06"/>
    <w:rsid w:val="0091198A"/>
    <w:rsid w:val="009126EF"/>
    <w:rsid w:val="00912C81"/>
    <w:rsid w:val="00913512"/>
    <w:rsid w:val="00917878"/>
    <w:rsid w:val="00917E95"/>
    <w:rsid w:val="00922B41"/>
    <w:rsid w:val="0092412B"/>
    <w:rsid w:val="00926C6E"/>
    <w:rsid w:val="009270DB"/>
    <w:rsid w:val="009320DA"/>
    <w:rsid w:val="00932EAD"/>
    <w:rsid w:val="0093550F"/>
    <w:rsid w:val="00935550"/>
    <w:rsid w:val="009363F1"/>
    <w:rsid w:val="00936D22"/>
    <w:rsid w:val="00937BCB"/>
    <w:rsid w:val="009406B6"/>
    <w:rsid w:val="00940DB6"/>
    <w:rsid w:val="00943BC4"/>
    <w:rsid w:val="00943DC0"/>
    <w:rsid w:val="0094448F"/>
    <w:rsid w:val="00944B09"/>
    <w:rsid w:val="00946D84"/>
    <w:rsid w:val="009477CE"/>
    <w:rsid w:val="00947C32"/>
    <w:rsid w:val="00953C6B"/>
    <w:rsid w:val="00955494"/>
    <w:rsid w:val="0095627E"/>
    <w:rsid w:val="00956DFE"/>
    <w:rsid w:val="00957D31"/>
    <w:rsid w:val="0096002D"/>
    <w:rsid w:val="00960BA1"/>
    <w:rsid w:val="009623AC"/>
    <w:rsid w:val="00963283"/>
    <w:rsid w:val="0096446D"/>
    <w:rsid w:val="009653AC"/>
    <w:rsid w:val="00965540"/>
    <w:rsid w:val="009671D0"/>
    <w:rsid w:val="0096726A"/>
    <w:rsid w:val="009710F9"/>
    <w:rsid w:val="009713EE"/>
    <w:rsid w:val="0097221B"/>
    <w:rsid w:val="00973425"/>
    <w:rsid w:val="00974B98"/>
    <w:rsid w:val="00975DE2"/>
    <w:rsid w:val="00976602"/>
    <w:rsid w:val="0097700C"/>
    <w:rsid w:val="00981D5C"/>
    <w:rsid w:val="009838B3"/>
    <w:rsid w:val="0098662B"/>
    <w:rsid w:val="0099009B"/>
    <w:rsid w:val="00990E3B"/>
    <w:rsid w:val="00991DDA"/>
    <w:rsid w:val="00992297"/>
    <w:rsid w:val="009939B4"/>
    <w:rsid w:val="00994291"/>
    <w:rsid w:val="00994C15"/>
    <w:rsid w:val="009955B5"/>
    <w:rsid w:val="00996652"/>
    <w:rsid w:val="009A2040"/>
    <w:rsid w:val="009A27F5"/>
    <w:rsid w:val="009A284E"/>
    <w:rsid w:val="009A36D8"/>
    <w:rsid w:val="009A7444"/>
    <w:rsid w:val="009A79FA"/>
    <w:rsid w:val="009B093C"/>
    <w:rsid w:val="009B3847"/>
    <w:rsid w:val="009B56C9"/>
    <w:rsid w:val="009B6562"/>
    <w:rsid w:val="009C1DED"/>
    <w:rsid w:val="009C2F17"/>
    <w:rsid w:val="009C32FD"/>
    <w:rsid w:val="009C3F95"/>
    <w:rsid w:val="009C410E"/>
    <w:rsid w:val="009C42E5"/>
    <w:rsid w:val="009C6126"/>
    <w:rsid w:val="009D236E"/>
    <w:rsid w:val="009D2F88"/>
    <w:rsid w:val="009D5922"/>
    <w:rsid w:val="009E1DBE"/>
    <w:rsid w:val="009E1EBF"/>
    <w:rsid w:val="009E37AE"/>
    <w:rsid w:val="009E3F21"/>
    <w:rsid w:val="009E56D8"/>
    <w:rsid w:val="009E5C0E"/>
    <w:rsid w:val="009E693A"/>
    <w:rsid w:val="009F0DE9"/>
    <w:rsid w:val="009F2D52"/>
    <w:rsid w:val="009F3BD6"/>
    <w:rsid w:val="009F400C"/>
    <w:rsid w:val="009F47E7"/>
    <w:rsid w:val="009F6CEA"/>
    <w:rsid w:val="00A0157F"/>
    <w:rsid w:val="00A018C1"/>
    <w:rsid w:val="00A01D3B"/>
    <w:rsid w:val="00A05628"/>
    <w:rsid w:val="00A0778A"/>
    <w:rsid w:val="00A11850"/>
    <w:rsid w:val="00A11D0A"/>
    <w:rsid w:val="00A12B34"/>
    <w:rsid w:val="00A12C88"/>
    <w:rsid w:val="00A144F5"/>
    <w:rsid w:val="00A1552D"/>
    <w:rsid w:val="00A15908"/>
    <w:rsid w:val="00A16032"/>
    <w:rsid w:val="00A2022A"/>
    <w:rsid w:val="00A20F64"/>
    <w:rsid w:val="00A2343C"/>
    <w:rsid w:val="00A234F2"/>
    <w:rsid w:val="00A24620"/>
    <w:rsid w:val="00A24768"/>
    <w:rsid w:val="00A25BF5"/>
    <w:rsid w:val="00A25DC3"/>
    <w:rsid w:val="00A27DC0"/>
    <w:rsid w:val="00A301BD"/>
    <w:rsid w:val="00A309DE"/>
    <w:rsid w:val="00A322D9"/>
    <w:rsid w:val="00A32F9C"/>
    <w:rsid w:val="00A33BEC"/>
    <w:rsid w:val="00A33CD5"/>
    <w:rsid w:val="00A3496B"/>
    <w:rsid w:val="00A35480"/>
    <w:rsid w:val="00A3576F"/>
    <w:rsid w:val="00A3606D"/>
    <w:rsid w:val="00A367CE"/>
    <w:rsid w:val="00A377F5"/>
    <w:rsid w:val="00A40261"/>
    <w:rsid w:val="00A40CC9"/>
    <w:rsid w:val="00A411A9"/>
    <w:rsid w:val="00A42DE4"/>
    <w:rsid w:val="00A43180"/>
    <w:rsid w:val="00A5006C"/>
    <w:rsid w:val="00A52203"/>
    <w:rsid w:val="00A535FD"/>
    <w:rsid w:val="00A53BD8"/>
    <w:rsid w:val="00A55A9B"/>
    <w:rsid w:val="00A55B30"/>
    <w:rsid w:val="00A561D7"/>
    <w:rsid w:val="00A578F9"/>
    <w:rsid w:val="00A60301"/>
    <w:rsid w:val="00A61056"/>
    <w:rsid w:val="00A62A70"/>
    <w:rsid w:val="00A63B29"/>
    <w:rsid w:val="00A650C7"/>
    <w:rsid w:val="00A65FD7"/>
    <w:rsid w:val="00A660DC"/>
    <w:rsid w:val="00A67CA6"/>
    <w:rsid w:val="00A71C5E"/>
    <w:rsid w:val="00A71FB9"/>
    <w:rsid w:val="00A74275"/>
    <w:rsid w:val="00A75F19"/>
    <w:rsid w:val="00A76B88"/>
    <w:rsid w:val="00A77692"/>
    <w:rsid w:val="00A80DB4"/>
    <w:rsid w:val="00A8106E"/>
    <w:rsid w:val="00A8162D"/>
    <w:rsid w:val="00A81DF0"/>
    <w:rsid w:val="00A81E94"/>
    <w:rsid w:val="00A82819"/>
    <w:rsid w:val="00A82A6F"/>
    <w:rsid w:val="00A83EC2"/>
    <w:rsid w:val="00A84534"/>
    <w:rsid w:val="00A84718"/>
    <w:rsid w:val="00A84C84"/>
    <w:rsid w:val="00A8505D"/>
    <w:rsid w:val="00A85E65"/>
    <w:rsid w:val="00A87461"/>
    <w:rsid w:val="00A90021"/>
    <w:rsid w:val="00A90EB5"/>
    <w:rsid w:val="00A915F4"/>
    <w:rsid w:val="00A917C6"/>
    <w:rsid w:val="00A93CAB"/>
    <w:rsid w:val="00A966F6"/>
    <w:rsid w:val="00A96FD9"/>
    <w:rsid w:val="00A97F0E"/>
    <w:rsid w:val="00AA0518"/>
    <w:rsid w:val="00AA1C1A"/>
    <w:rsid w:val="00AA1C5D"/>
    <w:rsid w:val="00AA4C94"/>
    <w:rsid w:val="00AA5493"/>
    <w:rsid w:val="00AA7F23"/>
    <w:rsid w:val="00AA7F64"/>
    <w:rsid w:val="00AA7FFE"/>
    <w:rsid w:val="00AB2828"/>
    <w:rsid w:val="00AC245E"/>
    <w:rsid w:val="00AC3100"/>
    <w:rsid w:val="00AC5B91"/>
    <w:rsid w:val="00AC7138"/>
    <w:rsid w:val="00AD10D6"/>
    <w:rsid w:val="00AD167F"/>
    <w:rsid w:val="00AD3443"/>
    <w:rsid w:val="00AD3DA2"/>
    <w:rsid w:val="00AD4F0C"/>
    <w:rsid w:val="00AD5285"/>
    <w:rsid w:val="00AD606F"/>
    <w:rsid w:val="00AD6DC3"/>
    <w:rsid w:val="00AD713F"/>
    <w:rsid w:val="00AD74A2"/>
    <w:rsid w:val="00AE21DB"/>
    <w:rsid w:val="00AE2EB0"/>
    <w:rsid w:val="00AE2F8B"/>
    <w:rsid w:val="00AE42DC"/>
    <w:rsid w:val="00AE473A"/>
    <w:rsid w:val="00AE4FD2"/>
    <w:rsid w:val="00AE54D3"/>
    <w:rsid w:val="00AE6A0C"/>
    <w:rsid w:val="00AE6A50"/>
    <w:rsid w:val="00AE711B"/>
    <w:rsid w:val="00AF0349"/>
    <w:rsid w:val="00AF0D2A"/>
    <w:rsid w:val="00AF1CF4"/>
    <w:rsid w:val="00AF2299"/>
    <w:rsid w:val="00AF4329"/>
    <w:rsid w:val="00AF4DA2"/>
    <w:rsid w:val="00AF5369"/>
    <w:rsid w:val="00AF60C0"/>
    <w:rsid w:val="00AF66D0"/>
    <w:rsid w:val="00AF6AC7"/>
    <w:rsid w:val="00AF7281"/>
    <w:rsid w:val="00AF7EC2"/>
    <w:rsid w:val="00B01629"/>
    <w:rsid w:val="00B01698"/>
    <w:rsid w:val="00B03B34"/>
    <w:rsid w:val="00B040F2"/>
    <w:rsid w:val="00B057E3"/>
    <w:rsid w:val="00B07AA3"/>
    <w:rsid w:val="00B10000"/>
    <w:rsid w:val="00B10322"/>
    <w:rsid w:val="00B11BBD"/>
    <w:rsid w:val="00B15155"/>
    <w:rsid w:val="00B161A1"/>
    <w:rsid w:val="00B1623F"/>
    <w:rsid w:val="00B20A7D"/>
    <w:rsid w:val="00B21439"/>
    <w:rsid w:val="00B24384"/>
    <w:rsid w:val="00B24CC7"/>
    <w:rsid w:val="00B302F4"/>
    <w:rsid w:val="00B3081F"/>
    <w:rsid w:val="00B319DB"/>
    <w:rsid w:val="00B31E61"/>
    <w:rsid w:val="00B3212D"/>
    <w:rsid w:val="00B324C8"/>
    <w:rsid w:val="00B351B8"/>
    <w:rsid w:val="00B362CF"/>
    <w:rsid w:val="00B36E45"/>
    <w:rsid w:val="00B42C05"/>
    <w:rsid w:val="00B44D69"/>
    <w:rsid w:val="00B5174E"/>
    <w:rsid w:val="00B5226C"/>
    <w:rsid w:val="00B546E3"/>
    <w:rsid w:val="00B54B95"/>
    <w:rsid w:val="00B55102"/>
    <w:rsid w:val="00B55B6C"/>
    <w:rsid w:val="00B56273"/>
    <w:rsid w:val="00B56CA3"/>
    <w:rsid w:val="00B573A0"/>
    <w:rsid w:val="00B57B8D"/>
    <w:rsid w:val="00B57BB9"/>
    <w:rsid w:val="00B625C1"/>
    <w:rsid w:val="00B6266F"/>
    <w:rsid w:val="00B62D41"/>
    <w:rsid w:val="00B636B0"/>
    <w:rsid w:val="00B65821"/>
    <w:rsid w:val="00B65831"/>
    <w:rsid w:val="00B66717"/>
    <w:rsid w:val="00B70802"/>
    <w:rsid w:val="00B71C7D"/>
    <w:rsid w:val="00B726F6"/>
    <w:rsid w:val="00B73C6A"/>
    <w:rsid w:val="00B745C4"/>
    <w:rsid w:val="00B76201"/>
    <w:rsid w:val="00B76384"/>
    <w:rsid w:val="00B76A0A"/>
    <w:rsid w:val="00B773FE"/>
    <w:rsid w:val="00B77E68"/>
    <w:rsid w:val="00B805B4"/>
    <w:rsid w:val="00B823A6"/>
    <w:rsid w:val="00B82888"/>
    <w:rsid w:val="00B82DAA"/>
    <w:rsid w:val="00B83647"/>
    <w:rsid w:val="00B84D68"/>
    <w:rsid w:val="00B85F88"/>
    <w:rsid w:val="00B864D5"/>
    <w:rsid w:val="00B86809"/>
    <w:rsid w:val="00B8798B"/>
    <w:rsid w:val="00B92A97"/>
    <w:rsid w:val="00B92E77"/>
    <w:rsid w:val="00B93823"/>
    <w:rsid w:val="00B94C55"/>
    <w:rsid w:val="00B95A16"/>
    <w:rsid w:val="00B96470"/>
    <w:rsid w:val="00BA01EC"/>
    <w:rsid w:val="00BA10DD"/>
    <w:rsid w:val="00BA1ADE"/>
    <w:rsid w:val="00BA3858"/>
    <w:rsid w:val="00BA464E"/>
    <w:rsid w:val="00BA6A46"/>
    <w:rsid w:val="00BA6F0B"/>
    <w:rsid w:val="00BA763A"/>
    <w:rsid w:val="00BA7F54"/>
    <w:rsid w:val="00BB062C"/>
    <w:rsid w:val="00BB1E09"/>
    <w:rsid w:val="00BB5F68"/>
    <w:rsid w:val="00BC1C17"/>
    <w:rsid w:val="00BC251B"/>
    <w:rsid w:val="00BC27F4"/>
    <w:rsid w:val="00BC2D68"/>
    <w:rsid w:val="00BC3116"/>
    <w:rsid w:val="00BC3371"/>
    <w:rsid w:val="00BC4299"/>
    <w:rsid w:val="00BC4DE3"/>
    <w:rsid w:val="00BC66DA"/>
    <w:rsid w:val="00BC7B99"/>
    <w:rsid w:val="00BC7BE8"/>
    <w:rsid w:val="00BD0003"/>
    <w:rsid w:val="00BD10A1"/>
    <w:rsid w:val="00BD3210"/>
    <w:rsid w:val="00BD3368"/>
    <w:rsid w:val="00BD4578"/>
    <w:rsid w:val="00BD51B5"/>
    <w:rsid w:val="00BD5740"/>
    <w:rsid w:val="00BD6021"/>
    <w:rsid w:val="00BD6A27"/>
    <w:rsid w:val="00BD7469"/>
    <w:rsid w:val="00BE0414"/>
    <w:rsid w:val="00BE0B87"/>
    <w:rsid w:val="00BE1542"/>
    <w:rsid w:val="00BE1C40"/>
    <w:rsid w:val="00BE240A"/>
    <w:rsid w:val="00BE2570"/>
    <w:rsid w:val="00BE4326"/>
    <w:rsid w:val="00BE49F0"/>
    <w:rsid w:val="00BE5322"/>
    <w:rsid w:val="00BE798E"/>
    <w:rsid w:val="00BF06FE"/>
    <w:rsid w:val="00BF1883"/>
    <w:rsid w:val="00BF19B3"/>
    <w:rsid w:val="00BF1BF2"/>
    <w:rsid w:val="00BF7876"/>
    <w:rsid w:val="00BF7A72"/>
    <w:rsid w:val="00C00011"/>
    <w:rsid w:val="00C006DD"/>
    <w:rsid w:val="00C00A2C"/>
    <w:rsid w:val="00C038CB"/>
    <w:rsid w:val="00C065EF"/>
    <w:rsid w:val="00C06EBF"/>
    <w:rsid w:val="00C07B2D"/>
    <w:rsid w:val="00C07D01"/>
    <w:rsid w:val="00C11084"/>
    <w:rsid w:val="00C12241"/>
    <w:rsid w:val="00C129D0"/>
    <w:rsid w:val="00C134D3"/>
    <w:rsid w:val="00C15944"/>
    <w:rsid w:val="00C16055"/>
    <w:rsid w:val="00C201C9"/>
    <w:rsid w:val="00C2027E"/>
    <w:rsid w:val="00C212C5"/>
    <w:rsid w:val="00C21428"/>
    <w:rsid w:val="00C225E6"/>
    <w:rsid w:val="00C2596B"/>
    <w:rsid w:val="00C26290"/>
    <w:rsid w:val="00C2692D"/>
    <w:rsid w:val="00C26E60"/>
    <w:rsid w:val="00C27127"/>
    <w:rsid w:val="00C2754D"/>
    <w:rsid w:val="00C27FB2"/>
    <w:rsid w:val="00C321AD"/>
    <w:rsid w:val="00C32C13"/>
    <w:rsid w:val="00C35400"/>
    <w:rsid w:val="00C37106"/>
    <w:rsid w:val="00C4187F"/>
    <w:rsid w:val="00C41CF5"/>
    <w:rsid w:val="00C41CF7"/>
    <w:rsid w:val="00C4293B"/>
    <w:rsid w:val="00C4312A"/>
    <w:rsid w:val="00C43CBD"/>
    <w:rsid w:val="00C44B5B"/>
    <w:rsid w:val="00C45227"/>
    <w:rsid w:val="00C45AD6"/>
    <w:rsid w:val="00C46352"/>
    <w:rsid w:val="00C468B8"/>
    <w:rsid w:val="00C46D60"/>
    <w:rsid w:val="00C501BA"/>
    <w:rsid w:val="00C5037C"/>
    <w:rsid w:val="00C51933"/>
    <w:rsid w:val="00C52948"/>
    <w:rsid w:val="00C534F4"/>
    <w:rsid w:val="00C54C82"/>
    <w:rsid w:val="00C5500E"/>
    <w:rsid w:val="00C5502F"/>
    <w:rsid w:val="00C554B0"/>
    <w:rsid w:val="00C55A8E"/>
    <w:rsid w:val="00C566E8"/>
    <w:rsid w:val="00C574AB"/>
    <w:rsid w:val="00C57643"/>
    <w:rsid w:val="00C57BB9"/>
    <w:rsid w:val="00C60D46"/>
    <w:rsid w:val="00C63A89"/>
    <w:rsid w:val="00C63F48"/>
    <w:rsid w:val="00C64021"/>
    <w:rsid w:val="00C641BF"/>
    <w:rsid w:val="00C64B5D"/>
    <w:rsid w:val="00C650DD"/>
    <w:rsid w:val="00C652F9"/>
    <w:rsid w:val="00C653D6"/>
    <w:rsid w:val="00C667DC"/>
    <w:rsid w:val="00C66D15"/>
    <w:rsid w:val="00C73DA4"/>
    <w:rsid w:val="00C74E0E"/>
    <w:rsid w:val="00C758B6"/>
    <w:rsid w:val="00C759F3"/>
    <w:rsid w:val="00C80850"/>
    <w:rsid w:val="00C80D04"/>
    <w:rsid w:val="00C83836"/>
    <w:rsid w:val="00C83DF3"/>
    <w:rsid w:val="00C8433F"/>
    <w:rsid w:val="00C8453B"/>
    <w:rsid w:val="00C849DF"/>
    <w:rsid w:val="00C866F1"/>
    <w:rsid w:val="00C866F5"/>
    <w:rsid w:val="00C86BBC"/>
    <w:rsid w:val="00C870FB"/>
    <w:rsid w:val="00C87271"/>
    <w:rsid w:val="00C873AF"/>
    <w:rsid w:val="00C906CA"/>
    <w:rsid w:val="00C95267"/>
    <w:rsid w:val="00C96A7D"/>
    <w:rsid w:val="00CA0947"/>
    <w:rsid w:val="00CA2329"/>
    <w:rsid w:val="00CA37B8"/>
    <w:rsid w:val="00CA6091"/>
    <w:rsid w:val="00CA7A77"/>
    <w:rsid w:val="00CB074F"/>
    <w:rsid w:val="00CB495D"/>
    <w:rsid w:val="00CB786E"/>
    <w:rsid w:val="00CB7DE9"/>
    <w:rsid w:val="00CC0574"/>
    <w:rsid w:val="00CC2E72"/>
    <w:rsid w:val="00CC4BEF"/>
    <w:rsid w:val="00CC6707"/>
    <w:rsid w:val="00CC6A01"/>
    <w:rsid w:val="00CC72CE"/>
    <w:rsid w:val="00CC7FAD"/>
    <w:rsid w:val="00CD1AB2"/>
    <w:rsid w:val="00CD2C67"/>
    <w:rsid w:val="00CD5468"/>
    <w:rsid w:val="00CD5E4F"/>
    <w:rsid w:val="00CD764E"/>
    <w:rsid w:val="00CD7D61"/>
    <w:rsid w:val="00CD7E9E"/>
    <w:rsid w:val="00CE0CF0"/>
    <w:rsid w:val="00CE11A6"/>
    <w:rsid w:val="00CE331E"/>
    <w:rsid w:val="00CE47DA"/>
    <w:rsid w:val="00CE4BCC"/>
    <w:rsid w:val="00CE5191"/>
    <w:rsid w:val="00CE5F95"/>
    <w:rsid w:val="00CF00AB"/>
    <w:rsid w:val="00CF0DDB"/>
    <w:rsid w:val="00CF1FBC"/>
    <w:rsid w:val="00CF22F8"/>
    <w:rsid w:val="00CF27D6"/>
    <w:rsid w:val="00CF33FE"/>
    <w:rsid w:val="00CF3DBF"/>
    <w:rsid w:val="00CF3FD7"/>
    <w:rsid w:val="00CF6651"/>
    <w:rsid w:val="00CF6BD1"/>
    <w:rsid w:val="00CF7B53"/>
    <w:rsid w:val="00D0004A"/>
    <w:rsid w:val="00D00469"/>
    <w:rsid w:val="00D00AA6"/>
    <w:rsid w:val="00D04A0A"/>
    <w:rsid w:val="00D04E88"/>
    <w:rsid w:val="00D05078"/>
    <w:rsid w:val="00D06462"/>
    <w:rsid w:val="00D06BE1"/>
    <w:rsid w:val="00D10114"/>
    <w:rsid w:val="00D10123"/>
    <w:rsid w:val="00D10A8E"/>
    <w:rsid w:val="00D11648"/>
    <w:rsid w:val="00D1199F"/>
    <w:rsid w:val="00D12DED"/>
    <w:rsid w:val="00D14114"/>
    <w:rsid w:val="00D161A8"/>
    <w:rsid w:val="00D20F90"/>
    <w:rsid w:val="00D20FB6"/>
    <w:rsid w:val="00D2144F"/>
    <w:rsid w:val="00D219C3"/>
    <w:rsid w:val="00D21D30"/>
    <w:rsid w:val="00D24280"/>
    <w:rsid w:val="00D26519"/>
    <w:rsid w:val="00D268EE"/>
    <w:rsid w:val="00D30B94"/>
    <w:rsid w:val="00D31B4E"/>
    <w:rsid w:val="00D32389"/>
    <w:rsid w:val="00D32C02"/>
    <w:rsid w:val="00D339A2"/>
    <w:rsid w:val="00D34C5F"/>
    <w:rsid w:val="00D354D9"/>
    <w:rsid w:val="00D35528"/>
    <w:rsid w:val="00D36073"/>
    <w:rsid w:val="00D37538"/>
    <w:rsid w:val="00D41728"/>
    <w:rsid w:val="00D41A6C"/>
    <w:rsid w:val="00D42122"/>
    <w:rsid w:val="00D44A2A"/>
    <w:rsid w:val="00D45676"/>
    <w:rsid w:val="00D508A8"/>
    <w:rsid w:val="00D51316"/>
    <w:rsid w:val="00D51CED"/>
    <w:rsid w:val="00D5321F"/>
    <w:rsid w:val="00D53390"/>
    <w:rsid w:val="00D55B22"/>
    <w:rsid w:val="00D56A52"/>
    <w:rsid w:val="00D617A6"/>
    <w:rsid w:val="00D61B81"/>
    <w:rsid w:val="00D61DD6"/>
    <w:rsid w:val="00D70945"/>
    <w:rsid w:val="00D71131"/>
    <w:rsid w:val="00D715F1"/>
    <w:rsid w:val="00D72BF1"/>
    <w:rsid w:val="00D730E7"/>
    <w:rsid w:val="00D76513"/>
    <w:rsid w:val="00D80861"/>
    <w:rsid w:val="00D80B73"/>
    <w:rsid w:val="00D8192A"/>
    <w:rsid w:val="00D83211"/>
    <w:rsid w:val="00D8331E"/>
    <w:rsid w:val="00D855F1"/>
    <w:rsid w:val="00D85894"/>
    <w:rsid w:val="00D9041A"/>
    <w:rsid w:val="00D919E6"/>
    <w:rsid w:val="00D93335"/>
    <w:rsid w:val="00D9542A"/>
    <w:rsid w:val="00D95564"/>
    <w:rsid w:val="00D95EA1"/>
    <w:rsid w:val="00D97B57"/>
    <w:rsid w:val="00DA2384"/>
    <w:rsid w:val="00DA4124"/>
    <w:rsid w:val="00DA6DCD"/>
    <w:rsid w:val="00DA6EF9"/>
    <w:rsid w:val="00DA72D2"/>
    <w:rsid w:val="00DB1926"/>
    <w:rsid w:val="00DB4B1F"/>
    <w:rsid w:val="00DC10C3"/>
    <w:rsid w:val="00DC218F"/>
    <w:rsid w:val="00DC3812"/>
    <w:rsid w:val="00DC3B8F"/>
    <w:rsid w:val="00DC7A5A"/>
    <w:rsid w:val="00DC7C21"/>
    <w:rsid w:val="00DC7FDD"/>
    <w:rsid w:val="00DD160A"/>
    <w:rsid w:val="00DD2D59"/>
    <w:rsid w:val="00DD3A0E"/>
    <w:rsid w:val="00DD4D2F"/>
    <w:rsid w:val="00DD6E6F"/>
    <w:rsid w:val="00DD7005"/>
    <w:rsid w:val="00DD78AE"/>
    <w:rsid w:val="00DE04F8"/>
    <w:rsid w:val="00DE191F"/>
    <w:rsid w:val="00DE1CE8"/>
    <w:rsid w:val="00DE4275"/>
    <w:rsid w:val="00DE67B2"/>
    <w:rsid w:val="00DF0C80"/>
    <w:rsid w:val="00DF21F7"/>
    <w:rsid w:val="00DF304D"/>
    <w:rsid w:val="00DF323F"/>
    <w:rsid w:val="00DF4565"/>
    <w:rsid w:val="00DF52CC"/>
    <w:rsid w:val="00DF580D"/>
    <w:rsid w:val="00E010F1"/>
    <w:rsid w:val="00E04C25"/>
    <w:rsid w:val="00E0685F"/>
    <w:rsid w:val="00E075E9"/>
    <w:rsid w:val="00E07819"/>
    <w:rsid w:val="00E104D4"/>
    <w:rsid w:val="00E123FE"/>
    <w:rsid w:val="00E1253A"/>
    <w:rsid w:val="00E14534"/>
    <w:rsid w:val="00E14582"/>
    <w:rsid w:val="00E16584"/>
    <w:rsid w:val="00E20911"/>
    <w:rsid w:val="00E213FA"/>
    <w:rsid w:val="00E22B6A"/>
    <w:rsid w:val="00E24897"/>
    <w:rsid w:val="00E2670A"/>
    <w:rsid w:val="00E26AAF"/>
    <w:rsid w:val="00E26C84"/>
    <w:rsid w:val="00E26CA8"/>
    <w:rsid w:val="00E278E6"/>
    <w:rsid w:val="00E27EE9"/>
    <w:rsid w:val="00E30473"/>
    <w:rsid w:val="00E30EF2"/>
    <w:rsid w:val="00E315E1"/>
    <w:rsid w:val="00E318A4"/>
    <w:rsid w:val="00E31A68"/>
    <w:rsid w:val="00E3292F"/>
    <w:rsid w:val="00E33F96"/>
    <w:rsid w:val="00E34865"/>
    <w:rsid w:val="00E34C54"/>
    <w:rsid w:val="00E34C6F"/>
    <w:rsid w:val="00E34CE1"/>
    <w:rsid w:val="00E408B7"/>
    <w:rsid w:val="00E4193C"/>
    <w:rsid w:val="00E43C3A"/>
    <w:rsid w:val="00E43FFF"/>
    <w:rsid w:val="00E44434"/>
    <w:rsid w:val="00E44A0E"/>
    <w:rsid w:val="00E468DB"/>
    <w:rsid w:val="00E46B89"/>
    <w:rsid w:val="00E4723B"/>
    <w:rsid w:val="00E4792C"/>
    <w:rsid w:val="00E501F5"/>
    <w:rsid w:val="00E50455"/>
    <w:rsid w:val="00E52D68"/>
    <w:rsid w:val="00E53B41"/>
    <w:rsid w:val="00E5529D"/>
    <w:rsid w:val="00E55D0E"/>
    <w:rsid w:val="00E57AE1"/>
    <w:rsid w:val="00E57BCC"/>
    <w:rsid w:val="00E57E2B"/>
    <w:rsid w:val="00E60006"/>
    <w:rsid w:val="00E60077"/>
    <w:rsid w:val="00E600D3"/>
    <w:rsid w:val="00E60D5E"/>
    <w:rsid w:val="00E61249"/>
    <w:rsid w:val="00E614E8"/>
    <w:rsid w:val="00E61A01"/>
    <w:rsid w:val="00E61B74"/>
    <w:rsid w:val="00E62ABD"/>
    <w:rsid w:val="00E62ACA"/>
    <w:rsid w:val="00E6312F"/>
    <w:rsid w:val="00E6513B"/>
    <w:rsid w:val="00E665F9"/>
    <w:rsid w:val="00E66F76"/>
    <w:rsid w:val="00E72568"/>
    <w:rsid w:val="00E750DB"/>
    <w:rsid w:val="00E75178"/>
    <w:rsid w:val="00E75CB2"/>
    <w:rsid w:val="00E76CED"/>
    <w:rsid w:val="00E76DC7"/>
    <w:rsid w:val="00E80B20"/>
    <w:rsid w:val="00E84517"/>
    <w:rsid w:val="00E855FB"/>
    <w:rsid w:val="00E86C81"/>
    <w:rsid w:val="00E8730A"/>
    <w:rsid w:val="00E906AF"/>
    <w:rsid w:val="00E928F3"/>
    <w:rsid w:val="00E94A86"/>
    <w:rsid w:val="00EA07E6"/>
    <w:rsid w:val="00EA0F73"/>
    <w:rsid w:val="00EA3BC1"/>
    <w:rsid w:val="00EA3D36"/>
    <w:rsid w:val="00EA3D6F"/>
    <w:rsid w:val="00EA5AB3"/>
    <w:rsid w:val="00EA5AEA"/>
    <w:rsid w:val="00EA6C36"/>
    <w:rsid w:val="00EA7DD1"/>
    <w:rsid w:val="00EA7FEF"/>
    <w:rsid w:val="00EB1506"/>
    <w:rsid w:val="00EB191C"/>
    <w:rsid w:val="00EB3115"/>
    <w:rsid w:val="00EB3A29"/>
    <w:rsid w:val="00EB7831"/>
    <w:rsid w:val="00EC00A9"/>
    <w:rsid w:val="00EC138F"/>
    <w:rsid w:val="00EC1618"/>
    <w:rsid w:val="00EC2B8B"/>
    <w:rsid w:val="00EC2CBC"/>
    <w:rsid w:val="00EC3ABF"/>
    <w:rsid w:val="00EC3F8A"/>
    <w:rsid w:val="00EC657A"/>
    <w:rsid w:val="00EC6A2D"/>
    <w:rsid w:val="00EC727D"/>
    <w:rsid w:val="00EC7B14"/>
    <w:rsid w:val="00ED0C91"/>
    <w:rsid w:val="00ED1CD6"/>
    <w:rsid w:val="00ED35C8"/>
    <w:rsid w:val="00ED3C67"/>
    <w:rsid w:val="00ED546B"/>
    <w:rsid w:val="00ED77CF"/>
    <w:rsid w:val="00EE0CE3"/>
    <w:rsid w:val="00EE4A8B"/>
    <w:rsid w:val="00EE53CA"/>
    <w:rsid w:val="00EE771F"/>
    <w:rsid w:val="00EF0519"/>
    <w:rsid w:val="00EF325F"/>
    <w:rsid w:val="00EF3705"/>
    <w:rsid w:val="00EF3825"/>
    <w:rsid w:val="00EF5E52"/>
    <w:rsid w:val="00EF673B"/>
    <w:rsid w:val="00EF7061"/>
    <w:rsid w:val="00F0019A"/>
    <w:rsid w:val="00F008FB"/>
    <w:rsid w:val="00F01D09"/>
    <w:rsid w:val="00F02144"/>
    <w:rsid w:val="00F03522"/>
    <w:rsid w:val="00F03EB3"/>
    <w:rsid w:val="00F0493D"/>
    <w:rsid w:val="00F04BA0"/>
    <w:rsid w:val="00F0542E"/>
    <w:rsid w:val="00F05461"/>
    <w:rsid w:val="00F06732"/>
    <w:rsid w:val="00F1079D"/>
    <w:rsid w:val="00F11247"/>
    <w:rsid w:val="00F117B1"/>
    <w:rsid w:val="00F123E6"/>
    <w:rsid w:val="00F12DF8"/>
    <w:rsid w:val="00F138EE"/>
    <w:rsid w:val="00F157B9"/>
    <w:rsid w:val="00F17757"/>
    <w:rsid w:val="00F17DB6"/>
    <w:rsid w:val="00F20426"/>
    <w:rsid w:val="00F2053E"/>
    <w:rsid w:val="00F217A4"/>
    <w:rsid w:val="00F22605"/>
    <w:rsid w:val="00F2354B"/>
    <w:rsid w:val="00F24914"/>
    <w:rsid w:val="00F25208"/>
    <w:rsid w:val="00F26BB3"/>
    <w:rsid w:val="00F27958"/>
    <w:rsid w:val="00F30705"/>
    <w:rsid w:val="00F34247"/>
    <w:rsid w:val="00F34B55"/>
    <w:rsid w:val="00F35C8C"/>
    <w:rsid w:val="00F37934"/>
    <w:rsid w:val="00F40878"/>
    <w:rsid w:val="00F426DF"/>
    <w:rsid w:val="00F42956"/>
    <w:rsid w:val="00F4465C"/>
    <w:rsid w:val="00F449E0"/>
    <w:rsid w:val="00F45240"/>
    <w:rsid w:val="00F45737"/>
    <w:rsid w:val="00F45874"/>
    <w:rsid w:val="00F46088"/>
    <w:rsid w:val="00F50588"/>
    <w:rsid w:val="00F51A62"/>
    <w:rsid w:val="00F51C47"/>
    <w:rsid w:val="00F52B4F"/>
    <w:rsid w:val="00F52FA5"/>
    <w:rsid w:val="00F5428E"/>
    <w:rsid w:val="00F544AC"/>
    <w:rsid w:val="00F5536B"/>
    <w:rsid w:val="00F56D0D"/>
    <w:rsid w:val="00F57190"/>
    <w:rsid w:val="00F611E8"/>
    <w:rsid w:val="00F613CF"/>
    <w:rsid w:val="00F629DD"/>
    <w:rsid w:val="00F62AFA"/>
    <w:rsid w:val="00F62EE3"/>
    <w:rsid w:val="00F634F0"/>
    <w:rsid w:val="00F70954"/>
    <w:rsid w:val="00F71F22"/>
    <w:rsid w:val="00F725E8"/>
    <w:rsid w:val="00F73805"/>
    <w:rsid w:val="00F73E3C"/>
    <w:rsid w:val="00F74467"/>
    <w:rsid w:val="00F74485"/>
    <w:rsid w:val="00F74DC6"/>
    <w:rsid w:val="00F7519E"/>
    <w:rsid w:val="00F751C9"/>
    <w:rsid w:val="00F76178"/>
    <w:rsid w:val="00F770B1"/>
    <w:rsid w:val="00F77575"/>
    <w:rsid w:val="00F81AC6"/>
    <w:rsid w:val="00F82585"/>
    <w:rsid w:val="00F8297B"/>
    <w:rsid w:val="00F83A50"/>
    <w:rsid w:val="00F857A4"/>
    <w:rsid w:val="00F85CF7"/>
    <w:rsid w:val="00F85FD1"/>
    <w:rsid w:val="00F86FA4"/>
    <w:rsid w:val="00F9210B"/>
    <w:rsid w:val="00F944E1"/>
    <w:rsid w:val="00F94B96"/>
    <w:rsid w:val="00F94D81"/>
    <w:rsid w:val="00F965C3"/>
    <w:rsid w:val="00FA04C1"/>
    <w:rsid w:val="00FA17C9"/>
    <w:rsid w:val="00FA381B"/>
    <w:rsid w:val="00FA4F6A"/>
    <w:rsid w:val="00FA4FA4"/>
    <w:rsid w:val="00FA50A2"/>
    <w:rsid w:val="00FA64CC"/>
    <w:rsid w:val="00FA711D"/>
    <w:rsid w:val="00FA7637"/>
    <w:rsid w:val="00FA76BB"/>
    <w:rsid w:val="00FA77B6"/>
    <w:rsid w:val="00FB132D"/>
    <w:rsid w:val="00FB33E6"/>
    <w:rsid w:val="00FB33E8"/>
    <w:rsid w:val="00FB3800"/>
    <w:rsid w:val="00FB44FC"/>
    <w:rsid w:val="00FB5641"/>
    <w:rsid w:val="00FB5F9E"/>
    <w:rsid w:val="00FB75C0"/>
    <w:rsid w:val="00FB7C57"/>
    <w:rsid w:val="00FC1E88"/>
    <w:rsid w:val="00FC213B"/>
    <w:rsid w:val="00FC37B4"/>
    <w:rsid w:val="00FC48FC"/>
    <w:rsid w:val="00FC4C23"/>
    <w:rsid w:val="00FC4FA4"/>
    <w:rsid w:val="00FC6D80"/>
    <w:rsid w:val="00FC6E15"/>
    <w:rsid w:val="00FC71FE"/>
    <w:rsid w:val="00FC7A89"/>
    <w:rsid w:val="00FD0DBC"/>
    <w:rsid w:val="00FD16AD"/>
    <w:rsid w:val="00FD2FC5"/>
    <w:rsid w:val="00FD31F7"/>
    <w:rsid w:val="00FD33B8"/>
    <w:rsid w:val="00FD670B"/>
    <w:rsid w:val="00FD7065"/>
    <w:rsid w:val="00FE2CEE"/>
    <w:rsid w:val="00FE31A6"/>
    <w:rsid w:val="00FE3F61"/>
    <w:rsid w:val="00FE46F3"/>
    <w:rsid w:val="00FE4D04"/>
    <w:rsid w:val="00FE4D19"/>
    <w:rsid w:val="00FE6B4F"/>
    <w:rsid w:val="00FE7901"/>
    <w:rsid w:val="00FF02B4"/>
    <w:rsid w:val="00FF530A"/>
    <w:rsid w:val="00FF58E1"/>
    <w:rsid w:val="00FF6389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F9B27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7127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tabs>
        <w:tab w:val="left" w:pos="1191"/>
        <w:tab w:val="left" w:pos="2495"/>
        <w:tab w:val="left" w:pos="3799"/>
        <w:tab w:val="left" w:pos="5103"/>
        <w:tab w:val="left" w:pos="6407"/>
        <w:tab w:val="left" w:pos="7711"/>
        <w:tab w:val="left" w:pos="9015"/>
      </w:tabs>
      <w:outlineLvl w:val="0"/>
    </w:pPr>
    <w:rPr>
      <w:rFonts w:ascii="Arial" w:hAnsi="Arial" w:cs="Arial"/>
      <w:b/>
      <w:sz w:val="2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 Black" w:hAnsi="Arial Black" w:cs="Arial"/>
      <w:outline/>
      <w:sz w:val="44"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Pr>
      <w:color w:val="0000FF"/>
      <w:u w:val="single"/>
    </w:rPr>
  </w:style>
  <w:style w:type="character" w:styleId="Fulgthyperkobling">
    <w:name w:val="FollowedHyperlink"/>
    <w:rPr>
      <w:color w:val="800080"/>
      <w:u w:val="single"/>
    </w:rPr>
  </w:style>
  <w:style w:type="paragraph" w:styleId="Brdtekst2">
    <w:name w:val="Body Text 2"/>
    <w:basedOn w:val="Normal"/>
    <w:rPr>
      <w:rFonts w:ascii="Arial Narrow" w:hAnsi="Arial Narrow"/>
      <w:sz w:val="28"/>
    </w:rPr>
  </w:style>
  <w:style w:type="paragraph" w:styleId="Brdtekst">
    <w:name w:val="Body Text"/>
    <w:basedOn w:val="Normal"/>
    <w:pPr>
      <w:tabs>
        <w:tab w:val="left" w:pos="1870"/>
        <w:tab w:val="left" w:pos="2700"/>
      </w:tabs>
    </w:pPr>
    <w:rPr>
      <w:rFonts w:ascii="Arial" w:hAnsi="Arial" w:cs="Arial"/>
      <w:color w:val="808080"/>
      <w:sz w:val="16"/>
    </w:rPr>
  </w:style>
  <w:style w:type="paragraph" w:styleId="Brdtekst3">
    <w:name w:val="Body Text 3"/>
    <w:basedOn w:val="Normal"/>
    <w:rPr>
      <w:rFonts w:ascii="Arial Narrow" w:hAnsi="Arial Narrow"/>
      <w:i/>
      <w:iCs/>
      <w:sz w:val="28"/>
    </w:rPr>
  </w:style>
  <w:style w:type="paragraph" w:styleId="Bobletekst">
    <w:name w:val="Balloon Text"/>
    <w:basedOn w:val="Normal"/>
    <w:semiHidden/>
    <w:rsid w:val="009363F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BD3368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elikoptersikkerhet.no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Temporary%20Internet%20Files\OLK39\S-forum%20referatma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86F66749B40B4A8A48FADFBC977694" ma:contentTypeVersion="0" ma:contentTypeDescription="Opprett et nytt dokument." ma:contentTypeScope="" ma:versionID="1cfebedc653f324860471104324d6e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e092974c689898e4688a5b171129d3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1568C-0441-489B-9A70-94CD5A2285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E09868-3AD6-43A2-AF33-3CB922105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12AF14-7837-4F3C-9225-0F665198D1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9ACB59-C623-4F77-B5FA-339B1439C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S-forum referatmal</Template>
  <TotalTime>0</TotalTime>
  <Pages>10</Pages>
  <Words>2474</Words>
  <Characters>13113</Characters>
  <Application>Microsoft Office Word</Application>
  <DocSecurity>4</DocSecurity>
  <Lines>109</Lines>
  <Paragraphs>31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Samarbeidsforum helikoptersikkerhet</vt:lpstr>
    </vt:vector>
  </TitlesOfParts>
  <Manager/>
  <Company/>
  <LinksUpToDate>false</LinksUpToDate>
  <CharactersWithSpaces>15556</CharactersWithSpaces>
  <SharedDoc>false</SharedDoc>
  <HLinks>
    <vt:vector size="6" baseType="variant">
      <vt:variant>
        <vt:i4>7405665</vt:i4>
      </vt:variant>
      <vt:variant>
        <vt:i4>6</vt:i4>
      </vt:variant>
      <vt:variant>
        <vt:i4>0</vt:i4>
      </vt:variant>
      <vt:variant>
        <vt:i4>5</vt:i4>
      </vt:variant>
      <vt:variant>
        <vt:lpwstr>http://www.helikoptersikkerhet.no/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Samarbeidsforum helikoptersikkerhet</dc:title>
  <dc:subject/>
  <dc:creator/>
  <cp:keywords/>
  <dc:description/>
  <cp:lastModifiedBy/>
  <cp:revision>1</cp:revision>
  <cp:lastPrinted>2009-03-17T11:01:00Z</cp:lastPrinted>
  <dcterms:created xsi:type="dcterms:W3CDTF">2024-05-27T06:45:00Z</dcterms:created>
  <dcterms:modified xsi:type="dcterms:W3CDTF">2024-05-27T06:45:00Z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0x0101002286F66749B40B4A8A48FADFBC977694</vt:lpwstr>
  </property>
</Properties>
</file>